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D9385" w14:textId="77777777" w:rsidR="00DB73CE" w:rsidRPr="001F7CA8" w:rsidRDefault="00DB73CE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1F7CA8">
        <w:rPr>
          <w:rFonts w:ascii="Times New Roman" w:hAnsi="Times New Roman" w:cs="Times New Roman"/>
          <w:b/>
          <w:bCs/>
          <w:sz w:val="24"/>
          <w:szCs w:val="24"/>
          <w:lang w:val="et-EE"/>
        </w:rPr>
        <w:t>MUSTVEE VALLA ARENGUKAVA 2018-2030 TEGEVUSKAVA</w:t>
      </w:r>
      <w:r w:rsidRPr="001F7CA8">
        <w:rPr>
          <w:rFonts w:ascii="Times New Roman" w:hAnsi="Times New Roman" w:cs="Times New Roman"/>
          <w:b/>
          <w:bCs/>
          <w:sz w:val="24"/>
          <w:szCs w:val="24"/>
          <w:lang w:val="et-EE"/>
        </w:rPr>
        <w:tab/>
      </w:r>
    </w:p>
    <w:p w14:paraId="0D412977" w14:textId="77777777" w:rsidR="00DB73CE" w:rsidRPr="001F7CA8" w:rsidRDefault="00DB73CE" w:rsidP="00DB73CE">
      <w:pPr>
        <w:tabs>
          <w:tab w:val="left" w:pos="739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1F7CA8">
        <w:rPr>
          <w:rFonts w:ascii="Times New Roman" w:hAnsi="Times New Roman" w:cs="Times New Roman"/>
          <w:sz w:val="24"/>
          <w:szCs w:val="24"/>
          <w:lang w:val="et-EE"/>
        </w:rPr>
        <w:t>Valdkondlike strateegiliste eesmärkide saavutamiseks on määratletud tegevused ja investeeringud. Tabelites toodud tegevused ja investeeringud on sisend eelarvestrateegia koostamisel.</w:t>
      </w:r>
    </w:p>
    <w:p w14:paraId="685811CF" w14:textId="77777777" w:rsidR="00FF570C" w:rsidRPr="001F7CA8" w:rsidRDefault="00DB73CE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1F7CA8">
        <w:rPr>
          <w:rFonts w:ascii="Times New Roman" w:hAnsi="Times New Roman" w:cs="Times New Roman"/>
          <w:b/>
          <w:bCs/>
          <w:sz w:val="24"/>
          <w:szCs w:val="24"/>
          <w:lang w:val="et-EE"/>
        </w:rPr>
        <w:t>Haridus ja noorsootöö</w:t>
      </w:r>
    </w:p>
    <w:tbl>
      <w:tblPr>
        <w:tblStyle w:val="Kontuurtabel1"/>
        <w:tblW w:w="0" w:type="auto"/>
        <w:tblLook w:val="04A0" w:firstRow="1" w:lastRow="0" w:firstColumn="1" w:lastColumn="0" w:noHBand="0" w:noVBand="1"/>
      </w:tblPr>
      <w:tblGrid>
        <w:gridCol w:w="680"/>
        <w:gridCol w:w="7949"/>
        <w:gridCol w:w="656"/>
        <w:gridCol w:w="656"/>
        <w:gridCol w:w="656"/>
        <w:gridCol w:w="656"/>
        <w:gridCol w:w="2875"/>
      </w:tblGrid>
      <w:tr w:rsidR="00DB73CE" w:rsidRPr="001F7CA8" w14:paraId="1436DC55" w14:textId="77777777" w:rsidTr="00F018B3">
        <w:trPr>
          <w:trHeight w:val="416"/>
          <w:tblHeader/>
        </w:trPr>
        <w:tc>
          <w:tcPr>
            <w:tcW w:w="0" w:type="auto"/>
            <w:vMerge w:val="restart"/>
            <w:shd w:val="clear" w:color="auto" w:fill="D9E2F3" w:themeFill="accent1" w:themeFillTint="33"/>
          </w:tcPr>
          <w:p w14:paraId="15B018EE" w14:textId="77777777" w:rsidR="00DB73CE" w:rsidRPr="001F7CA8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1F7C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Jrk nr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</w:tcPr>
          <w:p w14:paraId="1FB91710" w14:textId="77777777" w:rsidR="00DB73CE" w:rsidRPr="001F7CA8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1F7C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Tegevus</w:t>
            </w:r>
          </w:p>
        </w:tc>
        <w:tc>
          <w:tcPr>
            <w:tcW w:w="0" w:type="auto"/>
            <w:gridSpan w:val="4"/>
            <w:shd w:val="clear" w:color="auto" w:fill="D9E2F3" w:themeFill="accent1" w:themeFillTint="33"/>
          </w:tcPr>
          <w:p w14:paraId="1AB687EC" w14:textId="77777777" w:rsidR="00DB73CE" w:rsidRPr="001F7CA8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1F7C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Aastad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</w:tcPr>
          <w:p w14:paraId="67892AAB" w14:textId="77777777" w:rsidR="00DB73CE" w:rsidRPr="001F7CA8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1F7C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Vastutajad</w:t>
            </w:r>
          </w:p>
        </w:tc>
      </w:tr>
      <w:tr w:rsidR="00DB73CE" w:rsidRPr="005F04F4" w14:paraId="50C94F4E" w14:textId="77777777" w:rsidTr="00F018B3">
        <w:trPr>
          <w:tblHeader/>
        </w:trPr>
        <w:tc>
          <w:tcPr>
            <w:tcW w:w="0" w:type="auto"/>
            <w:vMerge/>
          </w:tcPr>
          <w:p w14:paraId="17AF662C" w14:textId="77777777" w:rsidR="00DB73CE" w:rsidRPr="001F7CA8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0" w:type="auto"/>
            <w:vMerge/>
          </w:tcPr>
          <w:p w14:paraId="3EEF6FCA" w14:textId="77777777" w:rsidR="00DB73CE" w:rsidRPr="001F7CA8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14:paraId="02A06F01" w14:textId="1BD7FDDE" w:rsidR="00DB73CE" w:rsidRPr="00627134" w:rsidRDefault="00627134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627134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2027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5FCF2BF0" w14:textId="63329773" w:rsidR="00DB73CE" w:rsidRPr="00627134" w:rsidRDefault="002045C5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627134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627134" w:rsidRPr="00627134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8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29D58755" w14:textId="54FB85AF" w:rsidR="00DB73CE" w:rsidRPr="00627134" w:rsidRDefault="002045C5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627134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627134" w:rsidRPr="00627134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9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FB59CFE" w14:textId="1CEE616B" w:rsidR="00DB73CE" w:rsidRPr="00627134" w:rsidRDefault="002045C5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627134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</w:t>
            </w:r>
            <w:r w:rsidR="00627134" w:rsidRPr="00627134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30</w:t>
            </w:r>
          </w:p>
        </w:tc>
        <w:tc>
          <w:tcPr>
            <w:tcW w:w="0" w:type="auto"/>
            <w:vMerge/>
          </w:tcPr>
          <w:p w14:paraId="7554C9A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</w:tr>
      <w:tr w:rsidR="00DB73CE" w:rsidRPr="005F04F4" w14:paraId="71ADF2A3" w14:textId="77777777" w:rsidTr="00F018B3">
        <w:trPr>
          <w:trHeight w:val="319"/>
          <w:tblHeader/>
        </w:trPr>
        <w:tc>
          <w:tcPr>
            <w:tcW w:w="0" w:type="auto"/>
          </w:tcPr>
          <w:p w14:paraId="55F4475D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1762A76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Haridusvõrgu ülevaatamine ja vajadusel muutmine</w:t>
            </w:r>
          </w:p>
        </w:tc>
        <w:tc>
          <w:tcPr>
            <w:tcW w:w="0" w:type="auto"/>
            <w:vAlign w:val="center"/>
          </w:tcPr>
          <w:p w14:paraId="3EBE0F56" w14:textId="77777777" w:rsidR="00DB73CE" w:rsidRPr="005F04F4" w:rsidRDefault="00B3411D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C5F310F" w14:textId="77777777" w:rsidR="00DB73CE" w:rsidRPr="005F04F4" w:rsidRDefault="00B3411D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AE9C5A0" w14:textId="77777777" w:rsidR="00DB73CE" w:rsidRPr="005F04F4" w:rsidRDefault="00B3411D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454F2EF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0" w:type="auto"/>
          </w:tcPr>
          <w:p w14:paraId="09C8A6A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F1757A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3E293C06" w14:textId="77777777" w:rsidTr="00F018B3">
        <w:trPr>
          <w:tblHeader/>
        </w:trPr>
        <w:tc>
          <w:tcPr>
            <w:tcW w:w="0" w:type="auto"/>
          </w:tcPr>
          <w:p w14:paraId="39424A3B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3F268C61" w14:textId="09E944B1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Haridusasutuste õpetajate ja tugispetsialistide </w:t>
            </w:r>
            <w:r w:rsidR="001114E5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koolit</w:t>
            </w:r>
            <w:r w:rsidR="00326A41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us</w:t>
            </w: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r w:rsidR="00326A41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  <w:r w:rsidR="00AF159E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spetsialistide </w:t>
            </w:r>
            <w:r w:rsidR="00326A41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ressursi tõhusam kasutamine</w:t>
            </w: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, motiveerimise ja tasustamise põhimõtete loomine</w:t>
            </w:r>
          </w:p>
        </w:tc>
        <w:tc>
          <w:tcPr>
            <w:tcW w:w="0" w:type="auto"/>
            <w:vAlign w:val="center"/>
          </w:tcPr>
          <w:p w14:paraId="44E4420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3C4CEE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3041F95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6E064EE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</w:tcPr>
          <w:p w14:paraId="030DA96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haridusasutused</w:t>
            </w:r>
          </w:p>
        </w:tc>
      </w:tr>
      <w:tr w:rsidR="00DB73CE" w:rsidRPr="005F04F4" w14:paraId="1DFBFC7E" w14:textId="77777777" w:rsidTr="00F018B3">
        <w:trPr>
          <w:tblHeader/>
        </w:trPr>
        <w:tc>
          <w:tcPr>
            <w:tcW w:w="0" w:type="auto"/>
          </w:tcPr>
          <w:p w14:paraId="4EF076F7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7A10C8D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Koostöö arendamine haridusasutuste vahel – juhtide klubi, ainesektsioonid, huvitegevus, erinevad tasandid ja tegevused</w:t>
            </w:r>
          </w:p>
        </w:tc>
        <w:tc>
          <w:tcPr>
            <w:tcW w:w="0" w:type="auto"/>
            <w:vAlign w:val="center"/>
          </w:tcPr>
          <w:p w14:paraId="70F56AD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20FD33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427494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723360F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</w:tcPr>
          <w:p w14:paraId="381BCFB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haridusasutused</w:t>
            </w:r>
          </w:p>
        </w:tc>
      </w:tr>
      <w:tr w:rsidR="00DB73CE" w:rsidRPr="005F04F4" w14:paraId="5F22C5CF" w14:textId="77777777" w:rsidTr="00F018B3">
        <w:trPr>
          <w:tblHeader/>
        </w:trPr>
        <w:tc>
          <w:tcPr>
            <w:tcW w:w="0" w:type="auto"/>
          </w:tcPr>
          <w:p w14:paraId="671227EA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3E923A6A" w14:textId="35E18FCA" w:rsidR="00DB73CE" w:rsidRPr="005F04F4" w:rsidRDefault="00E54440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trike/>
                <w:color w:val="FF0000"/>
                <w:sz w:val="24"/>
                <w:szCs w:val="24"/>
                <w:lang w:val="et-EE"/>
              </w:rPr>
            </w:pPr>
            <w:r w:rsidRPr="0F1757A4">
              <w:rPr>
                <w:rFonts w:ascii="Times New Roman" w:hAnsi="Times New Roman" w:cs="Times New Roman"/>
                <w:lang w:val="et-EE"/>
              </w:rPr>
              <w:t>Mustvee linna hariduskeskuse</w:t>
            </w:r>
            <w:r w:rsidR="00AF3CBE" w:rsidRPr="007B24D3">
              <w:rPr>
                <w:rFonts w:ascii="Times New Roman" w:hAnsi="Times New Roman" w:cs="Times New Roman"/>
                <w:color w:val="000000" w:themeColor="text1"/>
                <w:lang w:val="et-EE"/>
              </w:rPr>
              <w:t>/lasteaia</w:t>
            </w:r>
            <w:r w:rsidRPr="007B24D3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ehitamine</w:t>
            </w:r>
            <w:r w:rsidR="000E5E17" w:rsidRPr="007B24D3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  <w:r w:rsidR="00873868" w:rsidRPr="007B24D3">
              <w:rPr>
                <w:rFonts w:ascii="Times New Roman" w:hAnsi="Times New Roman" w:cs="Times New Roman"/>
                <w:color w:val="000000" w:themeColor="text1"/>
                <w:lang w:val="et-EE"/>
              </w:rPr>
              <w:t>ja</w:t>
            </w:r>
            <w:r w:rsidR="007B24D3" w:rsidRPr="007B24D3">
              <w:rPr>
                <w:rFonts w:ascii="Times New Roman" w:hAnsi="Times New Roman" w:cs="Times New Roman"/>
                <w:color w:val="000000" w:themeColor="text1"/>
                <w:lang w:val="et-EE"/>
              </w:rPr>
              <w:t>/või</w:t>
            </w:r>
            <w:r w:rsidR="00873868" w:rsidRPr="007B24D3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  <w:r w:rsidR="00DB73CE" w:rsidRPr="0F1757A4">
              <w:rPr>
                <w:rFonts w:ascii="Times New Roman" w:hAnsi="Times New Roman" w:cs="Times New Roman"/>
                <w:lang w:val="et-EE"/>
              </w:rPr>
              <w:t>olemasoleva koolihoone rekonstrueerimine</w:t>
            </w:r>
            <w:r w:rsidR="003C0048" w:rsidRPr="0F1757A4">
              <w:rPr>
                <w:rFonts w:ascii="Times New Roman" w:hAnsi="Times New Roman" w:cs="Times New Roman"/>
                <w:strike/>
                <w:lang w:val="et-EE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AD7B86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0C9C3E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276D13CA" w14:textId="77777777" w:rsidR="00DB73CE" w:rsidRPr="00AF3CBE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AF3CBE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E9CFFEE" w14:textId="77777777" w:rsidR="00DB73CE" w:rsidRPr="00AF3CBE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AF3CBE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0" w:type="auto"/>
          </w:tcPr>
          <w:p w14:paraId="0813153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12B36713" w14:textId="77777777" w:rsidTr="00F018B3">
        <w:trPr>
          <w:tblHeader/>
        </w:trPr>
        <w:tc>
          <w:tcPr>
            <w:tcW w:w="0" w:type="auto"/>
          </w:tcPr>
          <w:p w14:paraId="540B91AE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5AE0A73C" w14:textId="77777777" w:rsidR="00DB73CE" w:rsidRPr="00BF42D2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4"/>
                <w:szCs w:val="24"/>
                <w:lang w:val="et-EE"/>
              </w:rPr>
            </w:pPr>
            <w:r w:rsidRPr="00906216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Avinurme lasteaia uue hoone </w:t>
            </w:r>
            <w:r w:rsidR="005F5DEC" w:rsidRPr="00906216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ehituse planeerimine ja </w:t>
            </w:r>
            <w:r w:rsidRPr="00906216">
              <w:rPr>
                <w:rFonts w:ascii="Times New Roman" w:hAnsi="Times New Roman" w:cs="Times New Roman"/>
                <w:color w:val="000000" w:themeColor="text1"/>
                <w:lang w:val="et-EE"/>
              </w:rPr>
              <w:t>ehitamine</w:t>
            </w:r>
          </w:p>
        </w:tc>
        <w:tc>
          <w:tcPr>
            <w:tcW w:w="0" w:type="auto"/>
            <w:vAlign w:val="center"/>
          </w:tcPr>
          <w:p w14:paraId="777C9FA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304E6D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6E18899D" w14:textId="77777777" w:rsidR="00DB73CE" w:rsidRPr="005F04F4" w:rsidRDefault="005F5DEC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3E643F21" w14:textId="77777777" w:rsidR="00DB73CE" w:rsidRPr="005F04F4" w:rsidRDefault="005F5DEC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</w:tcPr>
          <w:p w14:paraId="26D69F8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4DFB0B19" w14:textId="77777777" w:rsidTr="00F018B3">
        <w:trPr>
          <w:tblHeader/>
        </w:trPr>
        <w:tc>
          <w:tcPr>
            <w:tcW w:w="0" w:type="auto"/>
          </w:tcPr>
          <w:p w14:paraId="0785F3A3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38E05C61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Avinurme koolimaja renoveerimine (sööklakompleks, hoone 2.korrus)</w:t>
            </w:r>
          </w:p>
        </w:tc>
        <w:tc>
          <w:tcPr>
            <w:tcW w:w="0" w:type="auto"/>
            <w:vAlign w:val="center"/>
          </w:tcPr>
          <w:p w14:paraId="1244B68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711A2E5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4713B7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5702248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</w:tcPr>
          <w:p w14:paraId="084158D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548BFFB7" w14:textId="77777777" w:rsidTr="00F018B3">
        <w:trPr>
          <w:tblHeader/>
        </w:trPr>
        <w:tc>
          <w:tcPr>
            <w:tcW w:w="0" w:type="auto"/>
          </w:tcPr>
          <w:p w14:paraId="32E59EBE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2E079EA4" w14:textId="71B96796" w:rsidR="00DB73CE" w:rsidRPr="00BF42D2" w:rsidRDefault="0055277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4"/>
                <w:szCs w:val="24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Valla omandis olevatele hoonetele parema rakenduse leidmine</w:t>
            </w:r>
          </w:p>
        </w:tc>
        <w:tc>
          <w:tcPr>
            <w:tcW w:w="0" w:type="auto"/>
            <w:vAlign w:val="center"/>
          </w:tcPr>
          <w:p w14:paraId="755DB538" w14:textId="77777777" w:rsidR="00DB73CE" w:rsidRPr="005F04F4" w:rsidRDefault="00B57E4D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26FE15AA" w14:textId="77777777" w:rsidR="00DB73CE" w:rsidRPr="005F04F4" w:rsidRDefault="00B57E4D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7C91D905" w14:textId="77777777" w:rsidR="00DB73CE" w:rsidRPr="005F04F4" w:rsidRDefault="0045098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23F92DA" w14:textId="77777777" w:rsidR="00DB73CE" w:rsidRPr="005F04F4" w:rsidRDefault="00B57E4D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</w:tcPr>
          <w:p w14:paraId="5BF1566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4DE13C3E" w14:textId="77777777" w:rsidTr="00F018B3">
        <w:trPr>
          <w:tblHeader/>
        </w:trPr>
        <w:tc>
          <w:tcPr>
            <w:tcW w:w="0" w:type="auto"/>
          </w:tcPr>
          <w:p w14:paraId="3E65C1A2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60C22D0E" w14:textId="27705849" w:rsidR="0037185E" w:rsidRPr="005F04F4" w:rsidRDefault="001E2484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F1757A4">
              <w:rPr>
                <w:rFonts w:ascii="Times New Roman" w:hAnsi="Times New Roman" w:cs="Times New Roman"/>
                <w:color w:val="000000" w:themeColor="text1"/>
                <w:lang w:val="et-EE"/>
              </w:rPr>
              <w:t>Mustvee valla s</w:t>
            </w:r>
            <w:r w:rsidR="00DB73CE" w:rsidRPr="0F1757A4">
              <w:rPr>
                <w:rFonts w:ascii="Times New Roman" w:hAnsi="Times New Roman" w:cs="Times New Roman"/>
                <w:color w:val="000000" w:themeColor="text1"/>
                <w:lang w:val="et-EE"/>
              </w:rPr>
              <w:t>taadionite, spordi</w:t>
            </w:r>
            <w:r w:rsidR="00071545">
              <w:rPr>
                <w:rFonts w:ascii="Times New Roman" w:hAnsi="Times New Roman" w:cs="Times New Roman"/>
                <w:color w:val="000000" w:themeColor="text1"/>
                <w:lang w:val="et-EE"/>
              </w:rPr>
              <w:t>rajatiste</w:t>
            </w:r>
            <w:r w:rsidR="00243F7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ja </w:t>
            </w:r>
            <w:r w:rsidR="00DB73CE" w:rsidRPr="0F1757A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spordihoonete renoveerimine ja korrastamine </w:t>
            </w:r>
          </w:p>
        </w:tc>
        <w:tc>
          <w:tcPr>
            <w:tcW w:w="0" w:type="auto"/>
            <w:vAlign w:val="center"/>
          </w:tcPr>
          <w:p w14:paraId="14475DB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0E1D61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42E02B0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2CE01F4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</w:tcPr>
          <w:p w14:paraId="2D1D08A4" w14:textId="70E81D9B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MTÜ-d</w:t>
            </w:r>
            <w:r w:rsidR="002D1EE3" w:rsidRPr="005F04F4">
              <w:rPr>
                <w:rFonts w:ascii="Times New Roman" w:hAnsi="Times New Roman" w:cs="Times New Roman"/>
                <w:lang w:val="et-EE"/>
              </w:rPr>
              <w:t xml:space="preserve">, </w:t>
            </w:r>
          </w:p>
        </w:tc>
      </w:tr>
      <w:tr w:rsidR="00DB73CE" w:rsidRPr="005F04F4" w14:paraId="396578ED" w14:textId="77777777" w:rsidTr="00F018B3">
        <w:trPr>
          <w:tblHeader/>
        </w:trPr>
        <w:tc>
          <w:tcPr>
            <w:tcW w:w="0" w:type="auto"/>
          </w:tcPr>
          <w:p w14:paraId="54D0E6FF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6D3AA19F" w14:textId="218F4CBB" w:rsidR="00DB73CE" w:rsidRPr="00BF42D2" w:rsidRDefault="00AD0B24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Mustvee Valla</w:t>
            </w:r>
            <w:r w:rsidR="00C249F9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Noortekeskuse arendamine</w:t>
            </w:r>
            <w:r w:rsidR="002D7AED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- </w:t>
            </w:r>
            <w:r w:rsidR="00BE09C0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valla </w:t>
            </w:r>
            <w:proofErr w:type="spellStart"/>
            <w:r w:rsidR="00BE09C0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noortetubade</w:t>
            </w:r>
            <w:proofErr w:type="spellEnd"/>
            <w:r w:rsidR="00BE09C0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tegevuse koordineerimine, tööpõhimõtete ühtlustamine</w:t>
            </w:r>
            <w:r w:rsidR="00A344C3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, noorte arengu toetamine, noortele arendavateks vaba</w:t>
            </w:r>
            <w:r w:rsidR="00A94985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aja tegevusteks võimaluste loomine.</w:t>
            </w:r>
          </w:p>
        </w:tc>
        <w:tc>
          <w:tcPr>
            <w:tcW w:w="0" w:type="auto"/>
            <w:vAlign w:val="center"/>
          </w:tcPr>
          <w:p w14:paraId="7D573A8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66E6C1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2534CC9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7598FBA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</w:tcPr>
          <w:p w14:paraId="08FBA7EA" w14:textId="1074F5D9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Mustvee Valla Noortekeskus, MTÜd</w:t>
            </w:r>
            <w:r w:rsidR="00703C86">
              <w:rPr>
                <w:rFonts w:ascii="Times New Roman" w:hAnsi="Times New Roman" w:cs="Times New Roman"/>
                <w:lang w:val="et-EE"/>
              </w:rPr>
              <w:t xml:space="preserve">, </w:t>
            </w:r>
            <w:proofErr w:type="spellStart"/>
            <w:r w:rsidR="00703C86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noortetoad</w:t>
            </w:r>
            <w:proofErr w:type="spellEnd"/>
          </w:p>
        </w:tc>
      </w:tr>
      <w:tr w:rsidR="00DB73CE" w:rsidRPr="005F04F4" w14:paraId="60BB9BEF" w14:textId="77777777" w:rsidTr="00F018B3">
        <w:trPr>
          <w:tblHeader/>
        </w:trPr>
        <w:tc>
          <w:tcPr>
            <w:tcW w:w="0" w:type="auto"/>
          </w:tcPr>
          <w:p w14:paraId="04DCE96D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29F3BF7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Huvitegevuse korrastamine ja koordineerimine – kaardistamine, ühtsed põhimõtted ja reeglid, ringijuhid ja treenerid, toetuste korra uuendamine</w:t>
            </w:r>
          </w:p>
        </w:tc>
        <w:tc>
          <w:tcPr>
            <w:tcW w:w="0" w:type="auto"/>
            <w:vAlign w:val="center"/>
          </w:tcPr>
          <w:p w14:paraId="0704C29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5CA9376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62C0290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0F23ED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</w:tcPr>
          <w:p w14:paraId="6860B2E3" w14:textId="72084751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Mustvee Valla Noortekeskus, MTÜd</w:t>
            </w:r>
          </w:p>
        </w:tc>
      </w:tr>
      <w:tr w:rsidR="00DB73CE" w:rsidRPr="005F04F4" w14:paraId="1F8CD5BF" w14:textId="77777777" w:rsidTr="00F018B3">
        <w:trPr>
          <w:tblHeader/>
        </w:trPr>
        <w:tc>
          <w:tcPr>
            <w:tcW w:w="0" w:type="auto"/>
          </w:tcPr>
          <w:p w14:paraId="185A1397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0" w:type="auto"/>
          </w:tcPr>
          <w:p w14:paraId="52AE53A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proofErr w:type="spellStart"/>
            <w:r w:rsidRPr="0F1757A4">
              <w:rPr>
                <w:rFonts w:ascii="Times New Roman" w:hAnsi="Times New Roman" w:cs="Times New Roman"/>
                <w:lang w:val="et-EE"/>
              </w:rPr>
              <w:t>Noortetubade</w:t>
            </w:r>
            <w:proofErr w:type="spellEnd"/>
            <w:r w:rsidRPr="0F1757A4">
              <w:rPr>
                <w:rFonts w:ascii="Times New Roman" w:hAnsi="Times New Roman" w:cs="Times New Roman"/>
                <w:lang w:val="et-EE"/>
              </w:rPr>
              <w:t xml:space="preserve"> renoveerimine ja vahendite soetamine</w:t>
            </w:r>
          </w:p>
        </w:tc>
        <w:tc>
          <w:tcPr>
            <w:tcW w:w="0" w:type="auto"/>
            <w:vAlign w:val="center"/>
          </w:tcPr>
          <w:p w14:paraId="04CD338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4F3E521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24DF9E2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31C35D0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0" w:type="auto"/>
          </w:tcPr>
          <w:p w14:paraId="2ED43F4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Mustvee Valla Noortekeskus</w:t>
            </w:r>
          </w:p>
        </w:tc>
      </w:tr>
      <w:tr w:rsidR="00DB73CE" w:rsidRPr="005F04F4" w14:paraId="32F5F7B9" w14:textId="77777777" w:rsidTr="00F018B3">
        <w:trPr>
          <w:tblHeader/>
        </w:trPr>
        <w:tc>
          <w:tcPr>
            <w:tcW w:w="0" w:type="auto"/>
          </w:tcPr>
          <w:p w14:paraId="78F0CE62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0" w:type="auto"/>
          </w:tcPr>
          <w:p w14:paraId="492A892D" w14:textId="61C036D9" w:rsidR="00DB73CE" w:rsidRPr="00BF42D2" w:rsidRDefault="001216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4"/>
                <w:szCs w:val="24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Mustvee</w:t>
            </w:r>
            <w:r w:rsidR="00B951D2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valla koolides digitaristu (sh arvutiklassides) kaasajastamine, statsi</w:t>
            </w:r>
            <w:r w:rsidR="00AE0740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onaarse ja/või mobiilse loodusainete õppeklassi ning video- ja stuudioklassi rajamine</w:t>
            </w:r>
          </w:p>
        </w:tc>
        <w:tc>
          <w:tcPr>
            <w:tcW w:w="0" w:type="auto"/>
            <w:vAlign w:val="center"/>
          </w:tcPr>
          <w:p w14:paraId="7FDD5BA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6A134EB2" w14:textId="77777777" w:rsidR="00DB73CE" w:rsidRPr="005F04F4" w:rsidRDefault="002D2A8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1BEE1E7" w14:textId="77777777" w:rsidR="00DB73CE" w:rsidRPr="005F04F4" w:rsidRDefault="002D2A8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2ED093A" w14:textId="77777777" w:rsidR="00DB73CE" w:rsidRPr="005F04F4" w:rsidRDefault="002D2A8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</w:tcPr>
          <w:p w14:paraId="2A87B34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haridusasutused</w:t>
            </w:r>
            <w:r w:rsidR="001E3DBF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MTÜd</w:t>
            </w:r>
          </w:p>
        </w:tc>
      </w:tr>
      <w:tr w:rsidR="004B12D6" w:rsidRPr="005F04F4" w14:paraId="0A10A7C7" w14:textId="77777777" w:rsidTr="00F018B3">
        <w:trPr>
          <w:tblHeader/>
        </w:trPr>
        <w:tc>
          <w:tcPr>
            <w:tcW w:w="0" w:type="auto"/>
          </w:tcPr>
          <w:p w14:paraId="212D45E2" w14:textId="77777777" w:rsidR="004B12D6" w:rsidRPr="005F04F4" w:rsidRDefault="004B12D6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0" w:type="auto"/>
          </w:tcPr>
          <w:p w14:paraId="60DEA220" w14:textId="77777777" w:rsidR="004B12D6" w:rsidRPr="005F04F4" w:rsidRDefault="004B12D6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F1757A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Koolieelsete lasteasutuste õuealade parendamine ja mänguväljakutele uute atraktsioonide </w:t>
            </w:r>
            <w:r w:rsidR="00F718A7" w:rsidRPr="0F1757A4">
              <w:rPr>
                <w:rFonts w:ascii="Times New Roman" w:hAnsi="Times New Roman" w:cs="Times New Roman"/>
                <w:color w:val="000000" w:themeColor="text1"/>
                <w:lang w:val="et-EE"/>
              </w:rPr>
              <w:t>paigaldamine</w:t>
            </w:r>
          </w:p>
        </w:tc>
        <w:tc>
          <w:tcPr>
            <w:tcW w:w="0" w:type="auto"/>
            <w:vAlign w:val="center"/>
          </w:tcPr>
          <w:p w14:paraId="57FE9A36" w14:textId="77777777" w:rsidR="004B12D6" w:rsidRPr="005F04F4" w:rsidRDefault="004B12D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5D6EFBBB" w14:textId="77777777" w:rsidR="004B12D6" w:rsidRPr="005F04F4" w:rsidRDefault="004B12D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5BC2747" w14:textId="77777777" w:rsidR="004B12D6" w:rsidRPr="005F04F4" w:rsidRDefault="004B12D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1E3B8950" w14:textId="77777777" w:rsidR="004B12D6" w:rsidRPr="005F04F4" w:rsidRDefault="004B12D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</w:tcPr>
          <w:p w14:paraId="6D0F9694" w14:textId="77777777" w:rsidR="004B12D6" w:rsidRPr="005F04F4" w:rsidRDefault="004B12D6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KOV, </w:t>
            </w:r>
            <w:r w:rsidR="00F01FEC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MTÜd, </w:t>
            </w:r>
          </w:p>
        </w:tc>
      </w:tr>
      <w:tr w:rsidR="00DB73CE" w:rsidRPr="005F04F4" w14:paraId="1B9B5362" w14:textId="77777777" w:rsidTr="00F018B3">
        <w:trPr>
          <w:tblHeader/>
        </w:trPr>
        <w:tc>
          <w:tcPr>
            <w:tcW w:w="0" w:type="auto"/>
          </w:tcPr>
          <w:p w14:paraId="3C012215" w14:textId="77777777" w:rsidR="00DB73CE" w:rsidRPr="005F04F4" w:rsidRDefault="00DB73CE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0" w:type="auto"/>
          </w:tcPr>
          <w:p w14:paraId="12856097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Ettevõtlikkuse ja ettevõtlusalase õppe korraldamine lasteaiast täiskasvanuteni, Ettevõtliku Kooli programmi toetamine</w:t>
            </w:r>
          </w:p>
        </w:tc>
        <w:tc>
          <w:tcPr>
            <w:tcW w:w="0" w:type="auto"/>
            <w:vAlign w:val="center"/>
          </w:tcPr>
          <w:p w14:paraId="21D735F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583EAFB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77E77E3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6E18DB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</w:tcPr>
          <w:p w14:paraId="1606BD5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haridusasutused</w:t>
            </w:r>
          </w:p>
        </w:tc>
      </w:tr>
      <w:tr w:rsidR="00C97BE2" w:rsidRPr="005F04F4" w14:paraId="046B29C4" w14:textId="77777777" w:rsidTr="00F018B3">
        <w:trPr>
          <w:tblHeader/>
        </w:trPr>
        <w:tc>
          <w:tcPr>
            <w:tcW w:w="0" w:type="auto"/>
          </w:tcPr>
          <w:p w14:paraId="30DA8BBA" w14:textId="77777777" w:rsidR="00C97BE2" w:rsidRPr="005F04F4" w:rsidRDefault="00C97BE2" w:rsidP="00FA033E">
            <w:pPr>
              <w:numPr>
                <w:ilvl w:val="0"/>
                <w:numId w:val="2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0" w:type="auto"/>
          </w:tcPr>
          <w:p w14:paraId="4B2F3018" w14:textId="77777777" w:rsidR="00C97BE2" w:rsidRPr="005F04F4" w:rsidRDefault="00B93982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Õpetajate</w:t>
            </w:r>
            <w:r w:rsidRPr="005F04F4">
              <w:rPr>
                <w:rFonts w:ascii="Times New Roman" w:hAnsi="Times New Roman" w:cs="Times New Roman"/>
                <w:color w:val="538135" w:themeColor="accent6" w:themeShade="BF"/>
                <w:lang w:val="et-EE"/>
              </w:rPr>
              <w:t xml:space="preserve"> 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ja t</w:t>
            </w:r>
            <w:r w:rsidR="00C97BE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ugispetsialistide </w:t>
            </w:r>
            <w:r w:rsidR="00ED612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töö</w:t>
            </w:r>
            <w:r w:rsidR="00C97BE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keskkonna parandamine</w:t>
            </w:r>
            <w:r w:rsidR="00ED612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(</w:t>
            </w:r>
            <w:r w:rsidR="00C97BE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sh töövahendite ja tööruumide tagamine</w:t>
            </w:r>
            <w:r w:rsidR="00ED612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)</w:t>
            </w:r>
          </w:p>
        </w:tc>
        <w:tc>
          <w:tcPr>
            <w:tcW w:w="0" w:type="auto"/>
            <w:vAlign w:val="center"/>
          </w:tcPr>
          <w:p w14:paraId="6C54D42B" w14:textId="77777777" w:rsidR="00C97BE2" w:rsidRPr="005F04F4" w:rsidRDefault="00C97BE2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0D5C7274" w14:textId="77777777" w:rsidR="00C97BE2" w:rsidRPr="005F04F4" w:rsidRDefault="00C97BE2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2E9F974C" w14:textId="77777777" w:rsidR="00C97BE2" w:rsidRPr="005F04F4" w:rsidRDefault="00C97BE2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  <w:vAlign w:val="center"/>
          </w:tcPr>
          <w:p w14:paraId="3B7BF934" w14:textId="77777777" w:rsidR="00C97BE2" w:rsidRPr="005F04F4" w:rsidRDefault="00C97BE2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0" w:type="auto"/>
          </w:tcPr>
          <w:p w14:paraId="1E141B61" w14:textId="77777777" w:rsidR="00C97BE2" w:rsidRPr="005F04F4" w:rsidRDefault="00C97BE2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haridusasutused</w:t>
            </w:r>
          </w:p>
        </w:tc>
      </w:tr>
    </w:tbl>
    <w:p w14:paraId="1E2DE94C" w14:textId="77777777" w:rsidR="00FF570C" w:rsidRPr="005F04F4" w:rsidRDefault="00FF570C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625BB8B6" w14:textId="77777777" w:rsidR="00DB73CE" w:rsidRPr="005F04F4" w:rsidRDefault="00DB73CE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F04F4">
        <w:rPr>
          <w:rFonts w:ascii="Times New Roman" w:hAnsi="Times New Roman" w:cs="Times New Roman"/>
          <w:b/>
          <w:bCs/>
          <w:sz w:val="24"/>
          <w:szCs w:val="24"/>
          <w:lang w:val="et-EE"/>
        </w:rPr>
        <w:lastRenderedPageBreak/>
        <w:t>Kultuur, sport ja külaliikumine</w:t>
      </w:r>
    </w:p>
    <w:tbl>
      <w:tblPr>
        <w:tblStyle w:val="Kontuurtabel1"/>
        <w:tblW w:w="14170" w:type="dxa"/>
        <w:tblLook w:val="04A0" w:firstRow="1" w:lastRow="0" w:firstColumn="1" w:lastColumn="0" w:noHBand="0" w:noVBand="1"/>
      </w:tblPr>
      <w:tblGrid>
        <w:gridCol w:w="576"/>
        <w:gridCol w:w="6935"/>
        <w:gridCol w:w="783"/>
        <w:gridCol w:w="783"/>
        <w:gridCol w:w="776"/>
        <w:gridCol w:w="782"/>
        <w:gridCol w:w="3535"/>
      </w:tblGrid>
      <w:tr w:rsidR="00DB73CE" w:rsidRPr="005F04F4" w14:paraId="7D637A94" w14:textId="77777777" w:rsidTr="00BF42D2">
        <w:trPr>
          <w:trHeight w:val="358"/>
        </w:trPr>
        <w:tc>
          <w:tcPr>
            <w:tcW w:w="576" w:type="dxa"/>
            <w:vMerge w:val="restart"/>
            <w:shd w:val="clear" w:color="auto" w:fill="D9E2F3" w:themeFill="accent1" w:themeFillTint="33"/>
          </w:tcPr>
          <w:p w14:paraId="73CA0F7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Jrk nr</w:t>
            </w:r>
          </w:p>
        </w:tc>
        <w:tc>
          <w:tcPr>
            <w:tcW w:w="6935" w:type="dxa"/>
            <w:vMerge w:val="restart"/>
            <w:shd w:val="clear" w:color="auto" w:fill="D9E2F3" w:themeFill="accent1" w:themeFillTint="33"/>
          </w:tcPr>
          <w:p w14:paraId="29C0DB12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Tegevus</w:t>
            </w:r>
          </w:p>
        </w:tc>
        <w:tc>
          <w:tcPr>
            <w:tcW w:w="3124" w:type="dxa"/>
            <w:gridSpan w:val="4"/>
            <w:shd w:val="clear" w:color="auto" w:fill="D9E2F3" w:themeFill="accent1" w:themeFillTint="33"/>
          </w:tcPr>
          <w:p w14:paraId="66A0FEE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Aastad</w:t>
            </w:r>
          </w:p>
        </w:tc>
        <w:tc>
          <w:tcPr>
            <w:tcW w:w="3535" w:type="dxa"/>
            <w:vMerge w:val="restart"/>
            <w:shd w:val="clear" w:color="auto" w:fill="D9E2F3" w:themeFill="accent1" w:themeFillTint="33"/>
          </w:tcPr>
          <w:p w14:paraId="495FDB0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Vastutajad</w:t>
            </w:r>
          </w:p>
        </w:tc>
      </w:tr>
      <w:tr w:rsidR="00DB73CE" w:rsidRPr="005F04F4" w14:paraId="19135D9A" w14:textId="77777777" w:rsidTr="5A7A3AE4">
        <w:tc>
          <w:tcPr>
            <w:tcW w:w="576" w:type="dxa"/>
            <w:vMerge/>
          </w:tcPr>
          <w:p w14:paraId="6C627F71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6935" w:type="dxa"/>
            <w:vMerge/>
          </w:tcPr>
          <w:p w14:paraId="19BFFFA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783" w:type="dxa"/>
            <w:shd w:val="clear" w:color="auto" w:fill="D9E2F3" w:themeFill="accent1" w:themeFillTint="33"/>
          </w:tcPr>
          <w:p w14:paraId="75C0396E" w14:textId="22B4AEDB" w:rsidR="00DB73CE" w:rsidRPr="008F55F3" w:rsidRDefault="008F55F3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2027</w:t>
            </w:r>
          </w:p>
        </w:tc>
        <w:tc>
          <w:tcPr>
            <w:tcW w:w="783" w:type="dxa"/>
            <w:shd w:val="clear" w:color="auto" w:fill="D9E2F3" w:themeFill="accent1" w:themeFillTint="33"/>
          </w:tcPr>
          <w:p w14:paraId="6A6829E5" w14:textId="3796012B" w:rsidR="00DB73CE" w:rsidRPr="008F55F3" w:rsidRDefault="00D313E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8F55F3"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8</w:t>
            </w:r>
          </w:p>
        </w:tc>
        <w:tc>
          <w:tcPr>
            <w:tcW w:w="776" w:type="dxa"/>
            <w:shd w:val="clear" w:color="auto" w:fill="D9E2F3" w:themeFill="accent1" w:themeFillTint="33"/>
          </w:tcPr>
          <w:p w14:paraId="391C16A0" w14:textId="6FCC73CA" w:rsidR="00DB73CE" w:rsidRPr="008F55F3" w:rsidRDefault="00D313E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8F55F3"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9</w:t>
            </w:r>
          </w:p>
        </w:tc>
        <w:tc>
          <w:tcPr>
            <w:tcW w:w="782" w:type="dxa"/>
            <w:shd w:val="clear" w:color="auto" w:fill="D9E2F3" w:themeFill="accent1" w:themeFillTint="33"/>
          </w:tcPr>
          <w:p w14:paraId="059CC934" w14:textId="4428DFAC" w:rsidR="00DB73CE" w:rsidRPr="008F55F3" w:rsidRDefault="00D313E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</w:t>
            </w:r>
            <w:r w:rsidR="008F55F3"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30</w:t>
            </w:r>
          </w:p>
        </w:tc>
        <w:tc>
          <w:tcPr>
            <w:tcW w:w="3535" w:type="dxa"/>
            <w:vMerge/>
          </w:tcPr>
          <w:p w14:paraId="6ADF718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</w:tr>
      <w:tr w:rsidR="00DB73CE" w:rsidRPr="005F04F4" w14:paraId="5678F02B" w14:textId="77777777" w:rsidTr="5A7A3AE4">
        <w:tc>
          <w:tcPr>
            <w:tcW w:w="576" w:type="dxa"/>
          </w:tcPr>
          <w:p w14:paraId="16FAA5B4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28B3AC2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Kogukondades tervist, sotsiaalkaitset ja turvalisust hõlmava tegevuse toetamine</w:t>
            </w:r>
          </w:p>
        </w:tc>
        <w:tc>
          <w:tcPr>
            <w:tcW w:w="783" w:type="dxa"/>
            <w:vAlign w:val="center"/>
          </w:tcPr>
          <w:p w14:paraId="0FE1269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B93674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70EE97A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C3D326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22C40ECF" w14:textId="6AD0976A" w:rsidR="00DB73CE" w:rsidRPr="00BF42D2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FF1C11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, MTÜ</w:t>
            </w:r>
            <w:r w:rsidR="00E3747B" w:rsidRPr="00F36033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r w:rsidR="00FF1C11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proofErr w:type="spellStart"/>
            <w:r w:rsidR="00FF1C11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SA</w:t>
            </w:r>
            <w:r w:rsidR="00E3747B" w:rsidRPr="00F36033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proofErr w:type="spellEnd"/>
          </w:p>
        </w:tc>
      </w:tr>
      <w:tr w:rsidR="00DB73CE" w:rsidRPr="005F04F4" w14:paraId="15C0F6DB" w14:textId="77777777" w:rsidTr="5A7A3AE4">
        <w:tc>
          <w:tcPr>
            <w:tcW w:w="576" w:type="dxa"/>
          </w:tcPr>
          <w:p w14:paraId="78A27AB5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0C4A70D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Elanike keskkonna-, kodanikukasvatuse ja riigikaitse teadlikkuse suurendamine</w:t>
            </w:r>
          </w:p>
        </w:tc>
        <w:tc>
          <w:tcPr>
            <w:tcW w:w="783" w:type="dxa"/>
            <w:vAlign w:val="center"/>
          </w:tcPr>
          <w:p w14:paraId="1ED7779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B14B2E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741F2A5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AA84C2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557F7539" w14:textId="0909606B" w:rsidR="00DB73CE" w:rsidRPr="00BF42D2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C96602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, MTÜ</w:t>
            </w:r>
            <w:r w:rsidR="00E3747B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r w:rsidR="00C96602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proofErr w:type="spellStart"/>
            <w:r w:rsidR="00C96602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SA</w:t>
            </w:r>
            <w:r w:rsidR="00E3747B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proofErr w:type="spellEnd"/>
          </w:p>
        </w:tc>
      </w:tr>
      <w:tr w:rsidR="00DB73CE" w:rsidRPr="005F04F4" w14:paraId="1B889CC6" w14:textId="77777777" w:rsidTr="5A7A3AE4">
        <w:tc>
          <w:tcPr>
            <w:tcW w:w="576" w:type="dxa"/>
          </w:tcPr>
          <w:p w14:paraId="26CAFFA9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54BEB08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Kodanikuühenduste tegevuse toetamine valla eelarvest</w:t>
            </w:r>
          </w:p>
        </w:tc>
        <w:tc>
          <w:tcPr>
            <w:tcW w:w="783" w:type="dxa"/>
            <w:vAlign w:val="center"/>
          </w:tcPr>
          <w:p w14:paraId="3287762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1CD603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0EF1A70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7A0969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16BE3F21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18EB29A6" w14:textId="77777777" w:rsidTr="5A7A3AE4">
        <w:tc>
          <w:tcPr>
            <w:tcW w:w="576" w:type="dxa"/>
          </w:tcPr>
          <w:p w14:paraId="62F30BDA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211AA5A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Valla MTÜde ja </w:t>
            </w:r>
            <w:proofErr w:type="spellStart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SAde</w:t>
            </w:r>
            <w:proofErr w:type="spellEnd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ümarlaua korraldamine</w:t>
            </w:r>
          </w:p>
        </w:tc>
        <w:tc>
          <w:tcPr>
            <w:tcW w:w="783" w:type="dxa"/>
            <w:vAlign w:val="center"/>
          </w:tcPr>
          <w:p w14:paraId="1652C4E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05795D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B1C82D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FD375B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7E5834B6" w14:textId="3D531B1F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A77437"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>, MTÜ</w:t>
            </w:r>
            <w:r w:rsidR="00E3747B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r w:rsidR="00A77437"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proofErr w:type="spellStart"/>
            <w:r w:rsidR="00A77437"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>S</w:t>
            </w:r>
            <w:r w:rsidR="00794221"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>A</w:t>
            </w:r>
            <w:r w:rsidR="00E3747B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proofErr w:type="spellEnd"/>
            <w:r w:rsidR="00794221"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>, seltsingud</w:t>
            </w:r>
          </w:p>
        </w:tc>
      </w:tr>
      <w:tr w:rsidR="00DB73CE" w:rsidRPr="005F04F4" w14:paraId="6502D7A9" w14:textId="77777777" w:rsidTr="5A7A3AE4">
        <w:tc>
          <w:tcPr>
            <w:tcW w:w="576" w:type="dxa"/>
          </w:tcPr>
          <w:p w14:paraId="10A97EC7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  <w:vAlign w:val="center"/>
          </w:tcPr>
          <w:p w14:paraId="517157FB" w14:textId="77777777" w:rsidR="00DB73CE" w:rsidRPr="005F04F4" w:rsidRDefault="00DB73CE" w:rsidP="006B57FC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Regulaarsete rahvakoosolekute korraldamine piirkondades</w:t>
            </w:r>
          </w:p>
        </w:tc>
        <w:tc>
          <w:tcPr>
            <w:tcW w:w="783" w:type="dxa"/>
            <w:vAlign w:val="center"/>
          </w:tcPr>
          <w:p w14:paraId="04492129" w14:textId="77777777" w:rsidR="00DB73CE" w:rsidRPr="005F04F4" w:rsidRDefault="00DB73CE" w:rsidP="006B57F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489E7BB" w14:textId="77777777" w:rsidR="00DB73CE" w:rsidRPr="005F04F4" w:rsidRDefault="00DB73CE" w:rsidP="006B57F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98BAF80" w14:textId="77777777" w:rsidR="00DB73CE" w:rsidRPr="005F04F4" w:rsidRDefault="00DB73CE" w:rsidP="006B57F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3ED88EAD" w14:textId="77777777" w:rsidR="00DB73CE" w:rsidRPr="005F04F4" w:rsidRDefault="00DB73CE" w:rsidP="006B57FC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14E66023" w14:textId="79CCBAC0" w:rsidR="00DB73CE" w:rsidRPr="005F04F4" w:rsidRDefault="00772F6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trike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MTÜ</w:t>
            </w:r>
            <w:r w:rsidR="00E3747B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proofErr w:type="spellStart"/>
            <w:r w:rsidR="00794221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SA</w:t>
            </w:r>
            <w:r w:rsidR="00E3747B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proofErr w:type="spellEnd"/>
            <w:r w:rsidR="00794221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seltsingud</w:t>
            </w:r>
            <w:r w:rsidR="00FA1BC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kogukonnakogud</w:t>
            </w:r>
          </w:p>
        </w:tc>
      </w:tr>
      <w:tr w:rsidR="00DB73CE" w:rsidRPr="005F04F4" w14:paraId="549DFC0E" w14:textId="77777777" w:rsidTr="5A7A3AE4">
        <w:tc>
          <w:tcPr>
            <w:tcW w:w="576" w:type="dxa"/>
          </w:tcPr>
          <w:p w14:paraId="39184A08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3DCF45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Koostöö kogukonnaga, vabatahtlike kaasamine, motiveerimine</w:t>
            </w:r>
          </w:p>
        </w:tc>
        <w:tc>
          <w:tcPr>
            <w:tcW w:w="783" w:type="dxa"/>
            <w:vAlign w:val="center"/>
          </w:tcPr>
          <w:p w14:paraId="7E977D5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4B109B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6CE7C7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A8A741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4C9393E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7E9C8761" w14:textId="77777777" w:rsidTr="5A7A3AE4">
        <w:tc>
          <w:tcPr>
            <w:tcW w:w="576" w:type="dxa"/>
          </w:tcPr>
          <w:p w14:paraId="4BDB7795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3D876872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Klubiliste kooskäimisvormide väljaarendamine erinevatele sihtrühmadele</w:t>
            </w:r>
          </w:p>
        </w:tc>
        <w:tc>
          <w:tcPr>
            <w:tcW w:w="783" w:type="dxa"/>
            <w:vAlign w:val="center"/>
          </w:tcPr>
          <w:p w14:paraId="0EBEA4A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2C02A5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125D70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3B6E59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1A926E42" w14:textId="1189218D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5B312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seltsid, MTÜd</w:t>
            </w:r>
            <w:r w:rsidR="006C3BF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kultuuriasutused</w:t>
            </w:r>
          </w:p>
        </w:tc>
      </w:tr>
      <w:tr w:rsidR="00DB73CE" w:rsidRPr="005F04F4" w14:paraId="24DDA4E9" w14:textId="77777777" w:rsidTr="5A7A3AE4">
        <w:tc>
          <w:tcPr>
            <w:tcW w:w="576" w:type="dxa"/>
          </w:tcPr>
          <w:p w14:paraId="56029749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3C72BFE2" w14:textId="77777777" w:rsidR="00DB73CE" w:rsidRPr="005F04F4" w:rsidRDefault="00B42F2B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P</w:t>
            </w:r>
            <w:r w:rsidR="00B9398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iirkonnast pärit silmapaistvate inimeste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kaasamine valla arendustegevusse</w:t>
            </w:r>
          </w:p>
        </w:tc>
        <w:tc>
          <w:tcPr>
            <w:tcW w:w="783" w:type="dxa"/>
            <w:vAlign w:val="center"/>
          </w:tcPr>
          <w:p w14:paraId="19381E5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8EFBB6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FF53E2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3E5F236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62DF200E" w14:textId="54D8E2DB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7E086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MTÜd, kultuuriasutused</w:t>
            </w:r>
          </w:p>
        </w:tc>
      </w:tr>
      <w:tr w:rsidR="00DB73CE" w:rsidRPr="005F04F4" w14:paraId="3324E328" w14:textId="77777777" w:rsidTr="5A7A3AE4">
        <w:tc>
          <w:tcPr>
            <w:tcW w:w="576" w:type="dxa"/>
          </w:tcPr>
          <w:p w14:paraId="660C40BB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F1C27B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Piirkonna eripära ja võimaluste rakendamine huvi- ja sporditegevusse</w:t>
            </w:r>
          </w:p>
        </w:tc>
        <w:tc>
          <w:tcPr>
            <w:tcW w:w="783" w:type="dxa"/>
            <w:vAlign w:val="center"/>
          </w:tcPr>
          <w:p w14:paraId="762C72E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224085B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2057C00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16EF65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78ECE548" w14:textId="1F83D416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kultuuriasutused, spordiasutused, MTÜd</w:t>
            </w:r>
          </w:p>
        </w:tc>
      </w:tr>
      <w:tr w:rsidR="00DB73CE" w:rsidRPr="005F04F4" w14:paraId="1CC95FF5" w14:textId="77777777" w:rsidTr="5A7A3AE4">
        <w:tc>
          <w:tcPr>
            <w:tcW w:w="576" w:type="dxa"/>
          </w:tcPr>
          <w:p w14:paraId="292B53DE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E3D396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Valla erinevate kultuuriasutuste regulaarne koostöö (sh ühine kultuuri- ja spordikalender)</w:t>
            </w:r>
          </w:p>
        </w:tc>
        <w:tc>
          <w:tcPr>
            <w:tcW w:w="783" w:type="dxa"/>
            <w:vAlign w:val="center"/>
          </w:tcPr>
          <w:p w14:paraId="0DD0D2E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F37CCB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AB4AE4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08E4C3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2E0F51FF" w14:textId="1F6C1262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5A7A3AE4">
              <w:rPr>
                <w:rFonts w:ascii="Times New Roman" w:hAnsi="Times New Roman" w:cs="Times New Roman"/>
                <w:lang w:val="et-EE"/>
              </w:rPr>
              <w:t>KOV, kultuuriasutused, spordiasutused, MTÜd</w:t>
            </w:r>
          </w:p>
        </w:tc>
      </w:tr>
      <w:tr w:rsidR="00DB73CE" w:rsidRPr="005F04F4" w14:paraId="40190C15" w14:textId="77777777" w:rsidTr="5A7A3AE4">
        <w:tc>
          <w:tcPr>
            <w:tcW w:w="576" w:type="dxa"/>
          </w:tcPr>
          <w:p w14:paraId="7472F5F2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9522AB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Valla spordiasutuste koostöö</w:t>
            </w:r>
          </w:p>
        </w:tc>
        <w:tc>
          <w:tcPr>
            <w:tcW w:w="783" w:type="dxa"/>
            <w:vAlign w:val="center"/>
          </w:tcPr>
          <w:p w14:paraId="603E8F2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5B073DD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FDD079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D78666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2EFD224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spordikeskus</w:t>
            </w:r>
            <w:r w:rsidR="0016542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koolid</w:t>
            </w:r>
          </w:p>
        </w:tc>
      </w:tr>
      <w:tr w:rsidR="00DB73CE" w:rsidRPr="005F04F4" w14:paraId="66F16BC9" w14:textId="77777777" w:rsidTr="5A7A3AE4">
        <w:tc>
          <w:tcPr>
            <w:tcW w:w="576" w:type="dxa"/>
          </w:tcPr>
          <w:p w14:paraId="1BF158FF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14F0008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Traditsiooniliste kultuuri- ja spordiürituste jätkamine</w:t>
            </w:r>
          </w:p>
        </w:tc>
        <w:tc>
          <w:tcPr>
            <w:tcW w:w="783" w:type="dxa"/>
            <w:vAlign w:val="center"/>
          </w:tcPr>
          <w:p w14:paraId="56514FB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86B6E4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C71807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95B233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4861B1DE" w14:textId="1009EA88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kultuuriasutused, spordikeskus, MTÜd</w:t>
            </w:r>
          </w:p>
        </w:tc>
      </w:tr>
      <w:tr w:rsidR="002D1EE3" w:rsidRPr="005F04F4" w14:paraId="44C5BD6F" w14:textId="77777777" w:rsidTr="5A7A3AE4">
        <w:tc>
          <w:tcPr>
            <w:tcW w:w="576" w:type="dxa"/>
          </w:tcPr>
          <w:p w14:paraId="56C0EB90" w14:textId="77777777" w:rsidR="002D1EE3" w:rsidRPr="005F04F4" w:rsidRDefault="002D1EE3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4219E295" w14:textId="77777777" w:rsidR="002D1EE3" w:rsidRPr="00CE3ADA" w:rsidRDefault="002D1EE3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trike/>
                <w:color w:val="000000" w:themeColor="text1"/>
                <w:lang w:val="et-EE"/>
              </w:rPr>
            </w:pPr>
            <w:r w:rsidRPr="00A96532">
              <w:rPr>
                <w:rFonts w:ascii="Times New Roman" w:hAnsi="Times New Roman" w:cs="Times New Roman"/>
                <w:strike/>
                <w:color w:val="EE0000"/>
                <w:lang w:val="et-EE"/>
              </w:rPr>
              <w:t>Mustvee Valla Spordikeskuse hoone rekonstrueerimine ja energiatõhusaks muutmine</w:t>
            </w:r>
          </w:p>
        </w:tc>
        <w:tc>
          <w:tcPr>
            <w:tcW w:w="783" w:type="dxa"/>
            <w:vAlign w:val="center"/>
          </w:tcPr>
          <w:p w14:paraId="76163DDA" w14:textId="3B19E1B7" w:rsidR="002D1EE3" w:rsidRPr="005F04F4" w:rsidRDefault="002D1EE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</w:p>
        </w:tc>
        <w:tc>
          <w:tcPr>
            <w:tcW w:w="783" w:type="dxa"/>
            <w:vAlign w:val="center"/>
          </w:tcPr>
          <w:p w14:paraId="4E4FB839" w14:textId="67772E55" w:rsidR="002D1EE3" w:rsidRPr="005F04F4" w:rsidRDefault="002D1EE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</w:p>
        </w:tc>
        <w:tc>
          <w:tcPr>
            <w:tcW w:w="776" w:type="dxa"/>
            <w:vAlign w:val="center"/>
          </w:tcPr>
          <w:p w14:paraId="635B4F6D" w14:textId="6239654B" w:rsidR="002D1EE3" w:rsidRPr="005F04F4" w:rsidRDefault="002D1EE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</w:p>
        </w:tc>
        <w:tc>
          <w:tcPr>
            <w:tcW w:w="782" w:type="dxa"/>
            <w:vAlign w:val="center"/>
          </w:tcPr>
          <w:p w14:paraId="4102F7F1" w14:textId="4EEFD619" w:rsidR="002D1EE3" w:rsidRPr="005F04F4" w:rsidRDefault="002D1EE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</w:p>
        </w:tc>
        <w:tc>
          <w:tcPr>
            <w:tcW w:w="3535" w:type="dxa"/>
          </w:tcPr>
          <w:p w14:paraId="29EEAF3F" w14:textId="77777777" w:rsidR="002D1EE3" w:rsidRPr="005F04F4" w:rsidRDefault="002D1EE3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Mustvee Valla Spordikeskus</w:t>
            </w:r>
          </w:p>
        </w:tc>
      </w:tr>
      <w:tr w:rsidR="00DB73CE" w:rsidRPr="005F04F4" w14:paraId="499FC959" w14:textId="77777777" w:rsidTr="5A7A3AE4">
        <w:tc>
          <w:tcPr>
            <w:tcW w:w="576" w:type="dxa"/>
          </w:tcPr>
          <w:p w14:paraId="710111FB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511BAF0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Valla kultuuri- ja sporditegevuse koordineerimine, vastavate töökohtade loomine</w:t>
            </w:r>
          </w:p>
        </w:tc>
        <w:tc>
          <w:tcPr>
            <w:tcW w:w="783" w:type="dxa"/>
            <w:vAlign w:val="center"/>
          </w:tcPr>
          <w:p w14:paraId="2E16D8F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D8F514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E2D014E" w14:textId="77777777" w:rsidR="00DB73CE" w:rsidRPr="005F04F4" w:rsidRDefault="00AE0DA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F97ED3E" w14:textId="77777777" w:rsidR="00DB73CE" w:rsidRPr="005F04F4" w:rsidRDefault="00AE0DA6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6275508B" w14:textId="61F54D7A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5A7A3AE4">
              <w:rPr>
                <w:rFonts w:ascii="Times New Roman" w:hAnsi="Times New Roman" w:cs="Times New Roman"/>
                <w:lang w:val="et-EE"/>
              </w:rPr>
              <w:t>KOV, kultuuriasutused, spordikeskus, MTÜd</w:t>
            </w:r>
          </w:p>
        </w:tc>
      </w:tr>
      <w:tr w:rsidR="00DB73CE" w:rsidRPr="005F04F4" w14:paraId="1757FCCB" w14:textId="77777777" w:rsidTr="5A7A3AE4">
        <w:tc>
          <w:tcPr>
            <w:tcW w:w="576" w:type="dxa"/>
          </w:tcPr>
          <w:p w14:paraId="11FC47E8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165F4A5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Kõrgelt (5-6-7 aste) kvalifitseeritud treenerite toetamine</w:t>
            </w:r>
          </w:p>
        </w:tc>
        <w:tc>
          <w:tcPr>
            <w:tcW w:w="783" w:type="dxa"/>
            <w:vAlign w:val="center"/>
          </w:tcPr>
          <w:p w14:paraId="60B3311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556EF82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D32BDD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3EAAD55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3AC7A02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spordikeskus</w:t>
            </w:r>
          </w:p>
        </w:tc>
      </w:tr>
      <w:tr w:rsidR="00DB73CE" w:rsidRPr="005F04F4" w14:paraId="53F6B6A6" w14:textId="77777777" w:rsidTr="5A7A3AE4">
        <w:tc>
          <w:tcPr>
            <w:tcW w:w="576" w:type="dxa"/>
          </w:tcPr>
          <w:p w14:paraId="2589BE8E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30601A0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Aktiivne osalemine maakondlikel ja üleriigilistel spordiüritustel</w:t>
            </w:r>
          </w:p>
        </w:tc>
        <w:tc>
          <w:tcPr>
            <w:tcW w:w="783" w:type="dxa"/>
            <w:vAlign w:val="center"/>
          </w:tcPr>
          <w:p w14:paraId="71D2C96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E85F00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356149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860826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79768C71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spordikeskus</w:t>
            </w:r>
          </w:p>
        </w:tc>
      </w:tr>
      <w:tr w:rsidR="00DB73CE" w:rsidRPr="005F04F4" w14:paraId="5B2E6D6B" w14:textId="77777777" w:rsidTr="5A7A3AE4">
        <w:tc>
          <w:tcPr>
            <w:tcW w:w="576" w:type="dxa"/>
          </w:tcPr>
          <w:p w14:paraId="3AC9D1DA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B845FF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Liikumise- ja spordiharrastajatele erinevate võimaluste loomine ja arendamine</w:t>
            </w:r>
            <w:r w:rsidR="00AF43F1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sh välivõimaluste loomine, matkaradade korrastamine jne.</w:t>
            </w:r>
          </w:p>
        </w:tc>
        <w:tc>
          <w:tcPr>
            <w:tcW w:w="783" w:type="dxa"/>
            <w:vAlign w:val="center"/>
          </w:tcPr>
          <w:p w14:paraId="5062D41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7A700B5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770DCC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FD2B10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50DD7716" w14:textId="1AAA3DB4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spordikeskus</w:t>
            </w:r>
            <w:r w:rsidR="00AF43F1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eraettevõtted, MTÜd, seltsid</w:t>
            </w:r>
          </w:p>
        </w:tc>
      </w:tr>
      <w:tr w:rsidR="00DB73CE" w:rsidRPr="005F04F4" w14:paraId="59ED306A" w14:textId="77777777" w:rsidTr="5A7A3AE4">
        <w:tc>
          <w:tcPr>
            <w:tcW w:w="576" w:type="dxa"/>
          </w:tcPr>
          <w:p w14:paraId="1F288754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0DC52B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Avinurme ujula teenuste arendamine ja ujumise algõppe korraldamine</w:t>
            </w:r>
          </w:p>
        </w:tc>
        <w:tc>
          <w:tcPr>
            <w:tcW w:w="783" w:type="dxa"/>
            <w:vAlign w:val="center"/>
          </w:tcPr>
          <w:p w14:paraId="4F5F29D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0D4659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F49EE7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24EA70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6E6954F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spordikeskus</w:t>
            </w:r>
          </w:p>
        </w:tc>
      </w:tr>
      <w:tr w:rsidR="00DB73CE" w:rsidRPr="005F04F4" w14:paraId="4E39A89B" w14:textId="77777777" w:rsidTr="5A7A3AE4">
        <w:tc>
          <w:tcPr>
            <w:tcW w:w="576" w:type="dxa"/>
          </w:tcPr>
          <w:p w14:paraId="7B67449F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43C07A1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Raamatukoguvõrgustiku pidev arendamine ja kaasajastamine</w:t>
            </w:r>
          </w:p>
        </w:tc>
        <w:tc>
          <w:tcPr>
            <w:tcW w:w="783" w:type="dxa"/>
            <w:vAlign w:val="center"/>
          </w:tcPr>
          <w:p w14:paraId="4A19187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FCCE2C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224B9B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5F4AD7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56B08DB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raamatukogud</w:t>
            </w:r>
          </w:p>
        </w:tc>
      </w:tr>
      <w:tr w:rsidR="00DB73CE" w:rsidRPr="005F04F4" w14:paraId="4515A1AC" w14:textId="77777777" w:rsidTr="5A7A3AE4">
        <w:tc>
          <w:tcPr>
            <w:tcW w:w="576" w:type="dxa"/>
          </w:tcPr>
          <w:p w14:paraId="15061735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25B4F80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Mänguväljakute, välijõusaalide, terviseradade, parkide ning suusa- ja matkaradade rajamine ja korrashoid</w:t>
            </w:r>
          </w:p>
        </w:tc>
        <w:tc>
          <w:tcPr>
            <w:tcW w:w="783" w:type="dxa"/>
            <w:vAlign w:val="center"/>
          </w:tcPr>
          <w:p w14:paraId="2A9B67E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26EECAF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1ED0D5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E26AC5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5CAF1DC3" w14:textId="100DE9F3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MTÜd, KOV</w:t>
            </w:r>
            <w:r w:rsidR="00DD6087" w:rsidRPr="005F04F4">
              <w:rPr>
                <w:rFonts w:ascii="Times New Roman" w:hAnsi="Times New Roman" w:cs="Times New Roman"/>
                <w:lang w:val="et-EE"/>
              </w:rPr>
              <w:t>, ettevõtted</w:t>
            </w:r>
          </w:p>
        </w:tc>
      </w:tr>
      <w:tr w:rsidR="00DB73CE" w:rsidRPr="005F04F4" w14:paraId="6A824CAE" w14:textId="77777777" w:rsidTr="5A7A3AE4">
        <w:tc>
          <w:tcPr>
            <w:tcW w:w="576" w:type="dxa"/>
          </w:tcPr>
          <w:p w14:paraId="69E82989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0A8E55B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Kultuuri- ja rahvamajade renoveerimine</w:t>
            </w:r>
            <w:r w:rsidR="00DB7747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ja arendamine</w:t>
            </w:r>
            <w:r w:rsidR="003477B8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sh kogukonnaköökide </w:t>
            </w:r>
            <w:r w:rsidR="007566D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kui </w:t>
            </w:r>
            <w:r w:rsidR="00603E2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seltsitegevuse arendamine</w:t>
            </w:r>
          </w:p>
        </w:tc>
        <w:tc>
          <w:tcPr>
            <w:tcW w:w="783" w:type="dxa"/>
            <w:vAlign w:val="center"/>
          </w:tcPr>
          <w:p w14:paraId="117C463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679EB74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4EE9C59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94EA89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59A6AE87" w14:textId="70EAD1DC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603E29"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kultuurimajad, </w:t>
            </w:r>
            <w:r w:rsidR="00991415"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>MTÜ</w:t>
            </w:r>
            <w:r w:rsidR="00EE09CD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r w:rsidR="00991415" w:rsidRPr="5A7A3AE4">
              <w:rPr>
                <w:rFonts w:ascii="Times New Roman" w:hAnsi="Times New Roman" w:cs="Times New Roman"/>
                <w:color w:val="000000" w:themeColor="text1"/>
                <w:lang w:val="et-EE"/>
              </w:rPr>
              <w:t>, seltsingud</w:t>
            </w:r>
          </w:p>
        </w:tc>
      </w:tr>
      <w:tr w:rsidR="00DB73CE" w:rsidRPr="005F04F4" w14:paraId="087217B5" w14:textId="77777777" w:rsidTr="5A7A3AE4">
        <w:tc>
          <w:tcPr>
            <w:tcW w:w="576" w:type="dxa"/>
          </w:tcPr>
          <w:p w14:paraId="23C48EAC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46A21FB2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Laululavade ja parkide korrastamine</w:t>
            </w:r>
          </w:p>
        </w:tc>
        <w:tc>
          <w:tcPr>
            <w:tcW w:w="783" w:type="dxa"/>
            <w:vAlign w:val="center"/>
          </w:tcPr>
          <w:p w14:paraId="54A6C6E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D28901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82B85F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8BFFC0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78344619" w14:textId="00D4D4AA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MTÜd</w:t>
            </w:r>
          </w:p>
        </w:tc>
      </w:tr>
      <w:tr w:rsidR="00DB73CE" w:rsidRPr="005F04F4" w14:paraId="0C02BE3A" w14:textId="77777777" w:rsidTr="5A7A3AE4">
        <w:tc>
          <w:tcPr>
            <w:tcW w:w="576" w:type="dxa"/>
          </w:tcPr>
          <w:p w14:paraId="1C044084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A2BBF8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Kiriku hoonete renoveerimine</w:t>
            </w:r>
          </w:p>
        </w:tc>
        <w:tc>
          <w:tcPr>
            <w:tcW w:w="783" w:type="dxa"/>
            <w:vAlign w:val="center"/>
          </w:tcPr>
          <w:p w14:paraId="2B60558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29BDAC3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C850FE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7BFDAC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2639A1D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Kogudused, KOV</w:t>
            </w:r>
          </w:p>
        </w:tc>
      </w:tr>
      <w:tr w:rsidR="00DB73CE" w:rsidRPr="005F04F4" w14:paraId="2EE8D0D3" w14:textId="77777777" w:rsidTr="5A7A3AE4">
        <w:tc>
          <w:tcPr>
            <w:tcW w:w="576" w:type="dxa"/>
          </w:tcPr>
          <w:p w14:paraId="604879FB" w14:textId="77777777" w:rsidR="00DB73CE" w:rsidRPr="005F04F4" w:rsidRDefault="00DB73CE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5C76C645" w14:textId="3C4B4F32" w:rsidR="00DB73CE" w:rsidRPr="005F04F4" w:rsidRDefault="00125655" w:rsidP="009E5D5B">
            <w:pPr>
              <w:rPr>
                <w:rFonts w:ascii="Times New Roman" w:hAnsi="Times New Roman" w:cs="Times New Roman"/>
                <w:lang w:val="et-EE"/>
              </w:rPr>
            </w:pP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Skate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-parkide rajamine ja arendamine </w:t>
            </w:r>
          </w:p>
        </w:tc>
        <w:tc>
          <w:tcPr>
            <w:tcW w:w="783" w:type="dxa"/>
            <w:vAlign w:val="center"/>
          </w:tcPr>
          <w:p w14:paraId="53A13A1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6B3EED0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8173F5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EE5CFB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315F450D" w14:textId="7FEF38DF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MTÜd, KOV</w:t>
            </w:r>
            <w:r w:rsidR="008F003F" w:rsidRPr="005F04F4">
              <w:rPr>
                <w:rFonts w:ascii="Times New Roman" w:hAnsi="Times New Roman" w:cs="Times New Roman"/>
                <w:lang w:val="et-EE"/>
              </w:rPr>
              <w:t>, seltsingud</w:t>
            </w:r>
            <w:r w:rsidR="00037475" w:rsidRPr="005F04F4">
              <w:rPr>
                <w:rFonts w:ascii="Times New Roman" w:hAnsi="Times New Roman" w:cs="Times New Roman"/>
                <w:lang w:val="et-EE"/>
              </w:rPr>
              <w:t>, ettevõtted</w:t>
            </w:r>
          </w:p>
        </w:tc>
      </w:tr>
      <w:tr w:rsidR="00C120B5" w:rsidRPr="005F04F4" w14:paraId="4010B118" w14:textId="77777777" w:rsidTr="5A7A3AE4">
        <w:tc>
          <w:tcPr>
            <w:tcW w:w="576" w:type="dxa"/>
          </w:tcPr>
          <w:p w14:paraId="34A004F9" w14:textId="77777777" w:rsidR="00C120B5" w:rsidRPr="005F04F4" w:rsidRDefault="00C120B5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935" w:type="dxa"/>
          </w:tcPr>
          <w:p w14:paraId="79EB8185" w14:textId="77777777" w:rsidR="00C120B5" w:rsidRPr="005F04F4" w:rsidRDefault="00266189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proofErr w:type="spellStart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Virgestus</w:t>
            </w:r>
            <w:proofErr w:type="spellEnd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- ja rekreatsioonialade rajamine</w:t>
            </w:r>
            <w:r w:rsidR="00D83D5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ja arendamine</w:t>
            </w:r>
          </w:p>
        </w:tc>
        <w:tc>
          <w:tcPr>
            <w:tcW w:w="783" w:type="dxa"/>
            <w:vAlign w:val="center"/>
          </w:tcPr>
          <w:p w14:paraId="5AD4CCF1" w14:textId="77777777" w:rsidR="00C120B5" w:rsidRPr="005F04F4" w:rsidRDefault="00BF52EF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0C71CAF" w14:textId="77777777" w:rsidR="00C120B5" w:rsidRPr="005F04F4" w:rsidRDefault="00BF52EF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1A424F6" w14:textId="77777777" w:rsidR="00C120B5" w:rsidRPr="005F04F4" w:rsidRDefault="00BF52EF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12AE4D4" w14:textId="77777777" w:rsidR="00C120B5" w:rsidRPr="005F04F4" w:rsidRDefault="00BF52EF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159995B3" w14:textId="77777777" w:rsidR="00C120B5" w:rsidRPr="005F04F4" w:rsidRDefault="00FF587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MTÜd, ettevõtted</w:t>
            </w:r>
            <w:r w:rsidR="008255FB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seltsingud</w:t>
            </w:r>
            <w:r w:rsidR="00611F63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proofErr w:type="spellStart"/>
            <w:r w:rsidR="00611F63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SAd</w:t>
            </w:r>
            <w:proofErr w:type="spellEnd"/>
          </w:p>
        </w:tc>
      </w:tr>
      <w:tr w:rsidR="003051BA" w:rsidRPr="005F04F4" w14:paraId="4F24DAAD" w14:textId="77777777" w:rsidTr="5A7A3AE4">
        <w:tc>
          <w:tcPr>
            <w:tcW w:w="576" w:type="dxa"/>
          </w:tcPr>
          <w:p w14:paraId="5B66C0FB" w14:textId="77777777" w:rsidR="003051BA" w:rsidRPr="005F04F4" w:rsidRDefault="003051BA" w:rsidP="00FA033E">
            <w:pPr>
              <w:numPr>
                <w:ilvl w:val="0"/>
                <w:numId w:val="3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935" w:type="dxa"/>
          </w:tcPr>
          <w:p w14:paraId="1006402B" w14:textId="77777777" w:rsidR="003051BA" w:rsidRPr="005F04F4" w:rsidRDefault="003051BA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Kaasava eelarve põhimõtete väljatöötamine</w:t>
            </w:r>
          </w:p>
        </w:tc>
        <w:tc>
          <w:tcPr>
            <w:tcW w:w="783" w:type="dxa"/>
            <w:vAlign w:val="center"/>
          </w:tcPr>
          <w:p w14:paraId="5AD86313" w14:textId="77777777" w:rsidR="003051BA" w:rsidRPr="005F04F4" w:rsidRDefault="0034265A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A5DA53F" w14:textId="77777777" w:rsidR="003051BA" w:rsidRPr="005F04F4" w:rsidRDefault="0034265A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5993775" w14:textId="77777777" w:rsidR="003051BA" w:rsidRPr="005F04F4" w:rsidRDefault="0034265A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1F1479D" w14:textId="77777777" w:rsidR="003051BA" w:rsidRPr="005F04F4" w:rsidRDefault="0034265A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30553025" w14:textId="77777777" w:rsidR="003051BA" w:rsidRPr="005F04F4" w:rsidRDefault="003051BA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</w:tbl>
    <w:p w14:paraId="53E5F384" w14:textId="77777777" w:rsidR="000A7BC6" w:rsidRPr="005F04F4" w:rsidRDefault="000A7BC6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37BBF289" w14:textId="77777777" w:rsidR="00DB73CE" w:rsidRPr="005F04F4" w:rsidRDefault="00DB73CE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F04F4">
        <w:rPr>
          <w:rFonts w:ascii="Times New Roman" w:hAnsi="Times New Roman" w:cs="Times New Roman"/>
          <w:b/>
          <w:bCs/>
          <w:sz w:val="24"/>
          <w:szCs w:val="24"/>
          <w:lang w:val="et-EE"/>
        </w:rPr>
        <w:t>Külastuskeskkond</w:t>
      </w:r>
    </w:p>
    <w:tbl>
      <w:tblPr>
        <w:tblStyle w:val="Kontuurtabel1"/>
        <w:tblW w:w="13887" w:type="dxa"/>
        <w:tblLook w:val="04A0" w:firstRow="1" w:lastRow="0" w:firstColumn="1" w:lastColumn="0" w:noHBand="0" w:noVBand="1"/>
      </w:tblPr>
      <w:tblGrid>
        <w:gridCol w:w="576"/>
        <w:gridCol w:w="7088"/>
        <w:gridCol w:w="775"/>
        <w:gridCol w:w="775"/>
        <w:gridCol w:w="768"/>
        <w:gridCol w:w="782"/>
        <w:gridCol w:w="3123"/>
      </w:tblGrid>
      <w:tr w:rsidR="00DB73CE" w:rsidRPr="005F04F4" w14:paraId="7E354683" w14:textId="77777777" w:rsidTr="0F1757A4">
        <w:tc>
          <w:tcPr>
            <w:tcW w:w="576" w:type="dxa"/>
            <w:vMerge w:val="restart"/>
            <w:shd w:val="clear" w:color="auto" w:fill="D9E2F3" w:themeFill="accent1" w:themeFillTint="33"/>
          </w:tcPr>
          <w:p w14:paraId="4054349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Jrk nr</w:t>
            </w:r>
          </w:p>
        </w:tc>
        <w:tc>
          <w:tcPr>
            <w:tcW w:w="7088" w:type="dxa"/>
            <w:vMerge w:val="restart"/>
            <w:shd w:val="clear" w:color="auto" w:fill="D9E2F3" w:themeFill="accent1" w:themeFillTint="33"/>
          </w:tcPr>
          <w:p w14:paraId="7972F90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Tegevus</w:t>
            </w:r>
          </w:p>
        </w:tc>
        <w:tc>
          <w:tcPr>
            <w:tcW w:w="3100" w:type="dxa"/>
            <w:gridSpan w:val="4"/>
            <w:shd w:val="clear" w:color="auto" w:fill="D9E2F3" w:themeFill="accent1" w:themeFillTint="33"/>
          </w:tcPr>
          <w:p w14:paraId="4AC919E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Aastad</w:t>
            </w:r>
          </w:p>
        </w:tc>
        <w:tc>
          <w:tcPr>
            <w:tcW w:w="3123" w:type="dxa"/>
            <w:vMerge w:val="restart"/>
            <w:shd w:val="clear" w:color="auto" w:fill="D9E2F3" w:themeFill="accent1" w:themeFillTint="33"/>
          </w:tcPr>
          <w:p w14:paraId="1FF4678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Vastutajad</w:t>
            </w:r>
          </w:p>
        </w:tc>
      </w:tr>
      <w:tr w:rsidR="00DB73CE" w:rsidRPr="005F04F4" w14:paraId="232F05DA" w14:textId="77777777" w:rsidTr="0F1757A4">
        <w:tc>
          <w:tcPr>
            <w:tcW w:w="576" w:type="dxa"/>
            <w:vMerge/>
          </w:tcPr>
          <w:p w14:paraId="5CDF1BE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7088" w:type="dxa"/>
            <w:vMerge/>
          </w:tcPr>
          <w:p w14:paraId="763F5B8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775" w:type="dxa"/>
            <w:shd w:val="clear" w:color="auto" w:fill="D9E2F3" w:themeFill="accent1" w:themeFillTint="33"/>
          </w:tcPr>
          <w:p w14:paraId="77A7B46A" w14:textId="467BAEBD" w:rsidR="00DB73CE" w:rsidRPr="008F55F3" w:rsidRDefault="00D313E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8F55F3"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7</w:t>
            </w:r>
          </w:p>
        </w:tc>
        <w:tc>
          <w:tcPr>
            <w:tcW w:w="775" w:type="dxa"/>
            <w:shd w:val="clear" w:color="auto" w:fill="D9E2F3" w:themeFill="accent1" w:themeFillTint="33"/>
          </w:tcPr>
          <w:p w14:paraId="77C14D4D" w14:textId="0BEFB40A" w:rsidR="00DB73CE" w:rsidRPr="008F55F3" w:rsidRDefault="00D313E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8F55F3"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8</w:t>
            </w:r>
          </w:p>
        </w:tc>
        <w:tc>
          <w:tcPr>
            <w:tcW w:w="768" w:type="dxa"/>
            <w:shd w:val="clear" w:color="auto" w:fill="D9E2F3" w:themeFill="accent1" w:themeFillTint="33"/>
          </w:tcPr>
          <w:p w14:paraId="4DBF7A7C" w14:textId="309B7F8C" w:rsidR="00DB73CE" w:rsidRPr="008F55F3" w:rsidRDefault="00D313E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8F55F3"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9</w:t>
            </w:r>
          </w:p>
        </w:tc>
        <w:tc>
          <w:tcPr>
            <w:tcW w:w="782" w:type="dxa"/>
            <w:shd w:val="clear" w:color="auto" w:fill="D9E2F3" w:themeFill="accent1" w:themeFillTint="33"/>
          </w:tcPr>
          <w:p w14:paraId="45CAB619" w14:textId="302187DB" w:rsidR="00DB73CE" w:rsidRPr="008F55F3" w:rsidRDefault="00D313E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</w:t>
            </w:r>
            <w:r w:rsidR="008F55F3" w:rsidRPr="008F55F3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30</w:t>
            </w:r>
          </w:p>
        </w:tc>
        <w:tc>
          <w:tcPr>
            <w:tcW w:w="3123" w:type="dxa"/>
            <w:vMerge/>
          </w:tcPr>
          <w:p w14:paraId="0CB8A8C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</w:tr>
      <w:tr w:rsidR="00DB73CE" w:rsidRPr="005F04F4" w14:paraId="30C9D00F" w14:textId="77777777" w:rsidTr="0F1757A4">
        <w:tc>
          <w:tcPr>
            <w:tcW w:w="576" w:type="dxa"/>
          </w:tcPr>
          <w:p w14:paraId="5E003AD5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49DDF7E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Mustvee linnaruumi arendamine – linnakeskus, ühtne sõnum/märk, valgustus</w:t>
            </w:r>
            <w:r w:rsidR="000417C3" w:rsidRPr="005F04F4">
              <w:rPr>
                <w:rFonts w:ascii="Times New Roman" w:hAnsi="Times New Roman" w:cs="Times New Roman"/>
                <w:lang w:val="et-EE"/>
              </w:rPr>
              <w:t xml:space="preserve">, </w:t>
            </w:r>
            <w:r w:rsidR="004B5D0B" w:rsidRPr="005F04F4">
              <w:rPr>
                <w:rFonts w:ascii="Times New Roman" w:hAnsi="Times New Roman" w:cs="Times New Roman"/>
                <w:lang w:val="et-EE"/>
              </w:rPr>
              <w:t>vee- ja valguseatraktsioonid</w:t>
            </w:r>
            <w:r w:rsidRPr="005F04F4">
              <w:rPr>
                <w:rFonts w:ascii="Times New Roman" w:hAnsi="Times New Roman" w:cs="Times New Roman"/>
                <w:lang w:val="et-EE"/>
              </w:rPr>
              <w:t xml:space="preserve"> jne</w:t>
            </w:r>
          </w:p>
        </w:tc>
        <w:tc>
          <w:tcPr>
            <w:tcW w:w="775" w:type="dxa"/>
            <w:vAlign w:val="center"/>
          </w:tcPr>
          <w:p w14:paraId="637B98A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179B382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38C6C81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3CF7584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123" w:type="dxa"/>
          </w:tcPr>
          <w:p w14:paraId="7803470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62711679" w14:textId="77777777" w:rsidTr="0F1757A4">
        <w:tc>
          <w:tcPr>
            <w:tcW w:w="576" w:type="dxa"/>
          </w:tcPr>
          <w:p w14:paraId="493F9F8C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28D89E5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Süsteemne mainekujundus vallas– atraktiivne elamise, suvitamise ja turismi piirkond</w:t>
            </w:r>
          </w:p>
        </w:tc>
        <w:tc>
          <w:tcPr>
            <w:tcW w:w="775" w:type="dxa"/>
            <w:vAlign w:val="center"/>
          </w:tcPr>
          <w:p w14:paraId="1940543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53EA9FA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6AFCEC2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3FC0CA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777F1C64" w14:textId="65EB08A4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ettevõtjad, MTÜd</w:t>
            </w:r>
          </w:p>
        </w:tc>
      </w:tr>
      <w:tr w:rsidR="00DB73CE" w:rsidRPr="005F04F4" w14:paraId="075B0687" w14:textId="77777777" w:rsidTr="0F1757A4">
        <w:tc>
          <w:tcPr>
            <w:tcW w:w="576" w:type="dxa"/>
          </w:tcPr>
          <w:p w14:paraId="2777FA66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40CDD7B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Mustvee sadama teenuste arendamine, sh toitlustuseks erinevate võimaluste loomine</w:t>
            </w:r>
          </w:p>
        </w:tc>
        <w:tc>
          <w:tcPr>
            <w:tcW w:w="775" w:type="dxa"/>
            <w:vAlign w:val="center"/>
          </w:tcPr>
          <w:p w14:paraId="33DA992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6432FE3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134F0D3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ABA1E1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31222E6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sadama operaator</w:t>
            </w:r>
          </w:p>
        </w:tc>
      </w:tr>
      <w:tr w:rsidR="00DB73CE" w:rsidRPr="005F04F4" w14:paraId="3B107936" w14:textId="77777777" w:rsidTr="0F1757A4">
        <w:tc>
          <w:tcPr>
            <w:tcW w:w="576" w:type="dxa"/>
          </w:tcPr>
          <w:p w14:paraId="4A162C1A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4FA6D11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Kohaliku toidu arendamine ja </w:t>
            </w:r>
            <w:proofErr w:type="spellStart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väärindamine</w:t>
            </w:r>
            <w:proofErr w:type="spellEnd"/>
          </w:p>
        </w:tc>
        <w:tc>
          <w:tcPr>
            <w:tcW w:w="775" w:type="dxa"/>
            <w:vAlign w:val="center"/>
          </w:tcPr>
          <w:p w14:paraId="4DB02B8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7A83DC5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2FAA170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2B4264C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2D1FE13C" w14:textId="04B77125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KOV, MTÜd, </w:t>
            </w:r>
            <w:r w:rsidR="00B86876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oostööko</w:t>
            </w:r>
            <w:r w:rsidR="00F43B38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j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a</w:t>
            </w:r>
            <w:r w:rsidR="00F43B38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JAEK</w:t>
            </w:r>
            <w:r w:rsidR="00F43B38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proofErr w:type="spellStart"/>
            <w:r w:rsidR="00F43B38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Leader</w:t>
            </w:r>
            <w:proofErr w:type="spellEnd"/>
            <w:r w:rsidR="00E835E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ettevõtjad</w:t>
            </w:r>
          </w:p>
        </w:tc>
      </w:tr>
      <w:tr w:rsidR="00DB73CE" w:rsidRPr="005F04F4" w14:paraId="189E8337" w14:textId="77777777" w:rsidTr="0F1757A4">
        <w:trPr>
          <w:trHeight w:val="590"/>
        </w:trPr>
        <w:tc>
          <w:tcPr>
            <w:tcW w:w="576" w:type="dxa"/>
          </w:tcPr>
          <w:p w14:paraId="0206F239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7088" w:type="dxa"/>
          </w:tcPr>
          <w:p w14:paraId="5F8733D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Turismiturunduse ja tootearenduse tegevus</w:t>
            </w:r>
            <w:r w:rsidR="007A0EB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te toetamine </w:t>
            </w:r>
            <w:r w:rsidR="0016253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ja </w:t>
            </w:r>
            <w:r w:rsidR="007A0EB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arendamine</w:t>
            </w:r>
            <w:r w:rsidR="002865EF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</w:p>
        </w:tc>
        <w:tc>
          <w:tcPr>
            <w:tcW w:w="775" w:type="dxa"/>
            <w:vAlign w:val="center"/>
          </w:tcPr>
          <w:p w14:paraId="60DDD09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38976AB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23E6147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CAB401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60C5A02B" w14:textId="0C7C4BB2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KOV, </w:t>
            </w:r>
            <w:r w:rsidR="00A801AD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ettevõtjad, 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MTÜd</w:t>
            </w:r>
            <w:r w:rsidR="00BC423A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proofErr w:type="spellStart"/>
            <w:r w:rsidR="00BC423A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Leader</w:t>
            </w:r>
            <w:proofErr w:type="spellEnd"/>
            <w:r w:rsidR="00BC423A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r w:rsidR="008F0556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</w:t>
            </w:r>
            <w:r w:rsidR="00BC423A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oostöökojad</w:t>
            </w:r>
            <w:r w:rsidR="008F0556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turismiklastrid</w:t>
            </w:r>
          </w:p>
        </w:tc>
      </w:tr>
      <w:tr w:rsidR="00DB73CE" w:rsidRPr="005F04F4" w14:paraId="6566778C" w14:textId="77777777" w:rsidTr="0F1757A4">
        <w:tc>
          <w:tcPr>
            <w:tcW w:w="576" w:type="dxa"/>
          </w:tcPr>
          <w:p w14:paraId="141C968C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27C829D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Turismivõrgustike toetamine ja arendamine</w:t>
            </w:r>
          </w:p>
        </w:tc>
        <w:tc>
          <w:tcPr>
            <w:tcW w:w="775" w:type="dxa"/>
            <w:vAlign w:val="center"/>
          </w:tcPr>
          <w:p w14:paraId="44FAD52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65D1340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25C4F29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F9B57B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558188B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3C37D1D3" w14:textId="77777777" w:rsidTr="0F1757A4">
        <w:tc>
          <w:tcPr>
            <w:tcW w:w="576" w:type="dxa"/>
          </w:tcPr>
          <w:p w14:paraId="27051000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08439730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Lugude ja legendide loomine ja säilitamine kogu val</w:t>
            </w:r>
            <w:r w:rsidR="00CF3ABE" w:rsidRPr="005F04F4">
              <w:rPr>
                <w:rFonts w:ascii="Times New Roman" w:hAnsi="Times New Roman" w:cs="Times New Roman"/>
                <w:lang w:val="et-EE"/>
              </w:rPr>
              <w:t>l</w:t>
            </w:r>
            <w:r w:rsidRPr="005F04F4">
              <w:rPr>
                <w:rFonts w:ascii="Times New Roman" w:hAnsi="Times New Roman" w:cs="Times New Roman"/>
                <w:lang w:val="et-EE"/>
              </w:rPr>
              <w:t>a territooriumil</w:t>
            </w:r>
          </w:p>
        </w:tc>
        <w:tc>
          <w:tcPr>
            <w:tcW w:w="775" w:type="dxa"/>
            <w:vAlign w:val="center"/>
          </w:tcPr>
          <w:p w14:paraId="240BAEF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6F44A2E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372A825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4D5FD6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5067E137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SA Kalevipoja Koda</w:t>
            </w:r>
            <w:r w:rsidR="00E503CE" w:rsidRPr="005F04F4">
              <w:rPr>
                <w:rFonts w:ascii="Times New Roman" w:hAnsi="Times New Roman" w:cs="Times New Roman"/>
                <w:lang w:val="et-EE"/>
              </w:rPr>
              <w:t>,</w:t>
            </w:r>
            <w:r w:rsidRPr="005F04F4">
              <w:rPr>
                <w:rFonts w:ascii="Times New Roman" w:hAnsi="Times New Roman" w:cs="Times New Roman"/>
                <w:lang w:val="et-EE"/>
              </w:rPr>
              <w:t xml:space="preserve"> </w:t>
            </w:r>
            <w:r w:rsidR="00B86876" w:rsidRPr="005F04F4">
              <w:rPr>
                <w:rFonts w:ascii="Times New Roman" w:hAnsi="Times New Roman" w:cs="Times New Roman"/>
                <w:lang w:val="et-EE"/>
              </w:rPr>
              <w:t>k</w:t>
            </w:r>
            <w:r w:rsidRPr="005F04F4">
              <w:rPr>
                <w:rFonts w:ascii="Times New Roman" w:hAnsi="Times New Roman" w:cs="Times New Roman"/>
                <w:lang w:val="et-EE"/>
              </w:rPr>
              <w:t>ultuuriasutused</w:t>
            </w:r>
          </w:p>
        </w:tc>
      </w:tr>
      <w:tr w:rsidR="00DB73CE" w:rsidRPr="005F04F4" w14:paraId="0536E496" w14:textId="77777777" w:rsidTr="0F1757A4">
        <w:tc>
          <w:tcPr>
            <w:tcW w:w="576" w:type="dxa"/>
          </w:tcPr>
          <w:p w14:paraId="44795322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7088" w:type="dxa"/>
          </w:tcPr>
          <w:p w14:paraId="7D772420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Alevi- ja külakeskuste arendamine</w:t>
            </w:r>
            <w:r w:rsidR="00912F1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(keskväljakud</w:t>
            </w:r>
            <w:r w:rsidR="0000737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jne)</w:t>
            </w:r>
          </w:p>
        </w:tc>
        <w:tc>
          <w:tcPr>
            <w:tcW w:w="775" w:type="dxa"/>
            <w:vAlign w:val="center"/>
          </w:tcPr>
          <w:p w14:paraId="5EB1EB9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6AA7E56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4617BF2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80D6A9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55BE6BB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KOV, </w:t>
            </w:r>
            <w:r w:rsidR="000B600C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seltsingud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MTÜd</w:t>
            </w:r>
          </w:p>
        </w:tc>
      </w:tr>
      <w:tr w:rsidR="00DB73CE" w:rsidRPr="005F04F4" w14:paraId="6E7D2BDF" w14:textId="77777777" w:rsidTr="0F1757A4">
        <w:tc>
          <w:tcPr>
            <w:tcW w:w="576" w:type="dxa"/>
          </w:tcPr>
          <w:p w14:paraId="25EBFC33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7088" w:type="dxa"/>
          </w:tcPr>
          <w:p w14:paraId="693702B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Traditsiooniliste ürituste toetamine ja edasiarendamine/rahvusvahelistumine</w:t>
            </w:r>
            <w:r w:rsidR="0057032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sh rahvusõhtute korraldamine – Peipsimaa kultuurid</w:t>
            </w:r>
          </w:p>
        </w:tc>
        <w:tc>
          <w:tcPr>
            <w:tcW w:w="775" w:type="dxa"/>
            <w:vAlign w:val="center"/>
          </w:tcPr>
          <w:p w14:paraId="7E70570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36C6E5D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076BEAD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21CA7A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30595777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kultuuriasutused</w:t>
            </w:r>
            <w:r w:rsidR="002865EF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MTÜ, seltsi</w:t>
            </w:r>
            <w:r w:rsidR="00F4032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ngud</w:t>
            </w:r>
          </w:p>
        </w:tc>
      </w:tr>
      <w:tr w:rsidR="00DB73CE" w:rsidRPr="005F04F4" w14:paraId="306E8960" w14:textId="77777777" w:rsidTr="0F1757A4">
        <w:tc>
          <w:tcPr>
            <w:tcW w:w="576" w:type="dxa"/>
          </w:tcPr>
          <w:p w14:paraId="5308FA54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7088" w:type="dxa"/>
          </w:tcPr>
          <w:p w14:paraId="1A784D2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Talveturismi arendamine – üritused, kalapüük, uisutamine, suusatamine, järvele vedu</w:t>
            </w:r>
          </w:p>
        </w:tc>
        <w:tc>
          <w:tcPr>
            <w:tcW w:w="775" w:type="dxa"/>
            <w:vAlign w:val="center"/>
          </w:tcPr>
          <w:p w14:paraId="14345C1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37BE659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1E4BBC9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A8E3D2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1DCBD9C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kultuuriasutused, spordikeskus, ettevõtjad</w:t>
            </w:r>
            <w:r w:rsidR="0099053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MTÜd</w:t>
            </w:r>
          </w:p>
        </w:tc>
      </w:tr>
      <w:tr w:rsidR="00DB73CE" w:rsidRPr="005F04F4" w14:paraId="1B3B6892" w14:textId="77777777" w:rsidTr="0F1757A4">
        <w:tc>
          <w:tcPr>
            <w:tcW w:w="576" w:type="dxa"/>
          </w:tcPr>
          <w:p w14:paraId="1B98F8CD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568D8A8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Supluskohtade ja puhkealade arendamine piirkondades</w:t>
            </w:r>
          </w:p>
        </w:tc>
        <w:tc>
          <w:tcPr>
            <w:tcW w:w="775" w:type="dxa"/>
            <w:vAlign w:val="center"/>
          </w:tcPr>
          <w:p w14:paraId="0F08C79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5EDCF40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5D8B393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11DD58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309690B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44BAF971" w14:textId="77777777" w:rsidTr="0F1757A4">
        <w:tc>
          <w:tcPr>
            <w:tcW w:w="576" w:type="dxa"/>
          </w:tcPr>
          <w:p w14:paraId="51276E92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70C9C67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Veeturismi arendamine – jahiturism, kalaturism, fototurism ja aktiivsed tegevused järvel</w:t>
            </w:r>
          </w:p>
        </w:tc>
        <w:tc>
          <w:tcPr>
            <w:tcW w:w="775" w:type="dxa"/>
            <w:vAlign w:val="center"/>
          </w:tcPr>
          <w:p w14:paraId="07CF542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37DCAB3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27A0722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1475B7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398BD6C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F1757A4">
              <w:rPr>
                <w:rFonts w:ascii="Times New Roman" w:hAnsi="Times New Roman" w:cs="Times New Roman"/>
                <w:lang w:val="et-EE"/>
              </w:rPr>
              <w:t>KOV, ettevõtjad</w:t>
            </w:r>
            <w:r w:rsidR="006E5CCD">
              <w:rPr>
                <w:rFonts w:ascii="Times New Roman" w:hAnsi="Times New Roman" w:cs="Times New Roman"/>
                <w:lang w:val="et-EE"/>
              </w:rPr>
              <w:t>, MTÜd</w:t>
            </w:r>
          </w:p>
        </w:tc>
      </w:tr>
      <w:tr w:rsidR="00DB73CE" w:rsidRPr="005F04F4" w14:paraId="2B8123E0" w14:textId="77777777" w:rsidTr="0F1757A4">
        <w:tc>
          <w:tcPr>
            <w:tcW w:w="576" w:type="dxa"/>
          </w:tcPr>
          <w:p w14:paraId="54002E87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2605E00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Peipsi promenaadi väljaehitamine koostöös Peipsimaa omavalitsustega</w:t>
            </w:r>
          </w:p>
        </w:tc>
        <w:tc>
          <w:tcPr>
            <w:tcW w:w="775" w:type="dxa"/>
            <w:vAlign w:val="center"/>
          </w:tcPr>
          <w:p w14:paraId="4A6FAD4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3958577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0D211B3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A1D1D4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59F873D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6625EA64" w14:textId="77777777" w:rsidTr="0F1757A4">
        <w:tc>
          <w:tcPr>
            <w:tcW w:w="576" w:type="dxa"/>
          </w:tcPr>
          <w:p w14:paraId="144A0C43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77C52F8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Sadamate arendamine ja laevatamiseks soodsate tingimuste loomine </w:t>
            </w:r>
            <w:r w:rsidR="003A3E0C" w:rsidRPr="005F04F4">
              <w:rPr>
                <w:rFonts w:ascii="Times New Roman" w:hAnsi="Times New Roman" w:cs="Times New Roman"/>
                <w:lang w:val="et-EE"/>
              </w:rPr>
              <w:t xml:space="preserve">ja laevaliikluse arendamine Peipsi järvistul </w:t>
            </w:r>
          </w:p>
        </w:tc>
        <w:tc>
          <w:tcPr>
            <w:tcW w:w="775" w:type="dxa"/>
            <w:vAlign w:val="center"/>
          </w:tcPr>
          <w:p w14:paraId="62BDD31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2758134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78E7DF7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275725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1EB02270" w14:textId="1770A86F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sadama operaator, ettevõtjad, MTÜd</w:t>
            </w:r>
          </w:p>
        </w:tc>
      </w:tr>
      <w:tr w:rsidR="00DB73CE" w:rsidRPr="005F04F4" w14:paraId="551E4267" w14:textId="77777777" w:rsidTr="0F1757A4">
        <w:tc>
          <w:tcPr>
            <w:tcW w:w="576" w:type="dxa"/>
          </w:tcPr>
          <w:p w14:paraId="579DF803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6240645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Külasadamate, lautrikohtade, paadisildade ja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slippide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 rajamine ning korrastamine</w:t>
            </w:r>
          </w:p>
        </w:tc>
        <w:tc>
          <w:tcPr>
            <w:tcW w:w="775" w:type="dxa"/>
            <w:vAlign w:val="center"/>
          </w:tcPr>
          <w:p w14:paraId="5B55D12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0646329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4E10A2A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F3BBC0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61AA1616" w14:textId="57FA69B6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MTÜd, ettevõtted</w:t>
            </w:r>
          </w:p>
        </w:tc>
      </w:tr>
      <w:tr w:rsidR="007547C0" w:rsidRPr="005F04F4" w14:paraId="785642E4" w14:textId="77777777" w:rsidTr="0F1757A4">
        <w:tc>
          <w:tcPr>
            <w:tcW w:w="576" w:type="dxa"/>
          </w:tcPr>
          <w:p w14:paraId="04E63F4A" w14:textId="77777777" w:rsidR="007547C0" w:rsidRPr="005F04F4" w:rsidRDefault="007547C0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7088" w:type="dxa"/>
          </w:tcPr>
          <w:p w14:paraId="1016B382" w14:textId="30FCE50F" w:rsidR="007547C0" w:rsidRPr="005F04F4" w:rsidRDefault="007547C0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Lohusuu sadama- ja puhkeala arendamine (</w:t>
            </w:r>
            <w:proofErr w:type="spellStart"/>
            <w:r w:rsidRPr="00495DFF">
              <w:rPr>
                <w:rFonts w:ascii="Times New Roman" w:hAnsi="Times New Roman" w:cs="Times New Roman"/>
                <w:strike/>
                <w:color w:val="EE0000"/>
                <w:lang w:val="et-EE"/>
              </w:rPr>
              <w:t>slipp</w:t>
            </w:r>
            <w:proofErr w:type="spellEnd"/>
            <w:r w:rsidRPr="00495DFF">
              <w:rPr>
                <w:rFonts w:ascii="Times New Roman" w:hAnsi="Times New Roman" w:cs="Times New Roman"/>
                <w:strike/>
                <w:color w:val="EE0000"/>
                <w:lang w:val="et-EE"/>
              </w:rPr>
              <w:t xml:space="preserve">, </w:t>
            </w:r>
            <w:proofErr w:type="spellStart"/>
            <w:r w:rsidRPr="00495DFF">
              <w:rPr>
                <w:rFonts w:ascii="Times New Roman" w:hAnsi="Times New Roman" w:cs="Times New Roman"/>
                <w:strike/>
                <w:color w:val="EE0000"/>
                <w:lang w:val="et-EE"/>
              </w:rPr>
              <w:t>paadihoidmiskohad</w:t>
            </w:r>
            <w:proofErr w:type="spellEnd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grillimiskohad, parkla</w:t>
            </w:r>
            <w:r w:rsidR="00D5089C">
              <w:rPr>
                <w:rFonts w:ascii="Times New Roman" w:hAnsi="Times New Roman" w:cs="Times New Roman"/>
                <w:color w:val="000000" w:themeColor="text1"/>
                <w:lang w:val="et-EE"/>
              </w:rPr>
              <w:t>,</w:t>
            </w:r>
            <w:r w:rsidR="00FB708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  <w:r w:rsidR="00E7631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ujuvrajatised 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jne)</w:t>
            </w:r>
          </w:p>
        </w:tc>
        <w:tc>
          <w:tcPr>
            <w:tcW w:w="775" w:type="dxa"/>
            <w:vAlign w:val="center"/>
          </w:tcPr>
          <w:p w14:paraId="51F1297D" w14:textId="77777777" w:rsidR="007547C0" w:rsidRPr="005F04F4" w:rsidRDefault="007547C0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2BD18125" w14:textId="77777777" w:rsidR="007547C0" w:rsidRPr="005F04F4" w:rsidRDefault="007547C0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1F542F07" w14:textId="77777777" w:rsidR="007547C0" w:rsidRPr="005F04F4" w:rsidRDefault="007547C0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B9CD710" w14:textId="77777777" w:rsidR="007547C0" w:rsidRPr="005F04F4" w:rsidRDefault="007547C0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4AF37181" w14:textId="77777777" w:rsidR="007547C0" w:rsidRPr="005F04F4" w:rsidRDefault="007547C0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MTÜd</w:t>
            </w:r>
            <w:r w:rsidR="00A3574D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ettevõtted</w:t>
            </w:r>
          </w:p>
        </w:tc>
      </w:tr>
      <w:tr w:rsidR="00DB73CE" w:rsidRPr="005F04F4" w14:paraId="08862DBC" w14:textId="77777777" w:rsidTr="0F1757A4">
        <w:tc>
          <w:tcPr>
            <w:tcW w:w="576" w:type="dxa"/>
          </w:tcPr>
          <w:p w14:paraId="20512DA6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7088" w:type="dxa"/>
          </w:tcPr>
          <w:p w14:paraId="655106DB" w14:textId="77777777" w:rsidR="00DB73CE" w:rsidRPr="005F04F4" w:rsidRDefault="00D073A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>Vallas</w:t>
            </w:r>
            <w:r w:rsidR="00DB73CE"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laululava</w:t>
            </w:r>
            <w:r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>de ja esinemisplatside</w:t>
            </w:r>
            <w:r w:rsidR="00DB73CE"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arendamine (</w:t>
            </w:r>
            <w:r w:rsidR="00AF2B10"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sh </w:t>
            </w:r>
            <w:r w:rsidR="00DB73CE"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>promenaad, kaldakindlustus, parkla</w:t>
            </w:r>
            <w:r w:rsidR="0034705B"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>, mobiilne lava</w:t>
            </w:r>
            <w:r w:rsidR="00DB73CE"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jne)</w:t>
            </w:r>
          </w:p>
        </w:tc>
        <w:tc>
          <w:tcPr>
            <w:tcW w:w="775" w:type="dxa"/>
            <w:vAlign w:val="center"/>
          </w:tcPr>
          <w:p w14:paraId="7080D95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1A1E0FD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0E53222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2651BA4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2863677F" w14:textId="3CB65E95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KOV, </w:t>
            </w:r>
            <w:r w:rsidR="00D073A1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rahvamajad, MTÜd</w:t>
            </w:r>
            <w:r w:rsidR="00AF2B1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proofErr w:type="spellStart"/>
            <w:r w:rsidR="00AF2B1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SA</w:t>
            </w:r>
            <w:r w:rsidR="00EE09CD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proofErr w:type="spellEnd"/>
            <w:r w:rsidR="00AF2B1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seltsi</w:t>
            </w:r>
            <w:r w:rsidR="00771D61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ngud</w:t>
            </w:r>
          </w:p>
        </w:tc>
      </w:tr>
      <w:tr w:rsidR="00DB73CE" w:rsidRPr="005F04F4" w14:paraId="750BCBF4" w14:textId="77777777" w:rsidTr="0F1757A4">
        <w:tc>
          <w:tcPr>
            <w:tcW w:w="576" w:type="dxa"/>
          </w:tcPr>
          <w:p w14:paraId="1E953A6C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5DEF12C1" w14:textId="77777777" w:rsidR="00DB73CE" w:rsidRPr="005F04F4" w:rsidRDefault="00E22C1D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Piirkondade o</w:t>
            </w:r>
            <w:r w:rsidR="00DB73CE" w:rsidRPr="005F04F4">
              <w:rPr>
                <w:rFonts w:ascii="Times New Roman" w:hAnsi="Times New Roman" w:cs="Times New Roman"/>
                <w:lang w:val="et-EE"/>
              </w:rPr>
              <w:t>manäolise pärandkultuur</w:t>
            </w:r>
            <w:r w:rsidRPr="005F04F4">
              <w:rPr>
                <w:rFonts w:ascii="Times New Roman" w:hAnsi="Times New Roman" w:cs="Times New Roman"/>
                <w:lang w:val="et-EE"/>
              </w:rPr>
              <w:t xml:space="preserve">i </w:t>
            </w:r>
            <w:r w:rsidR="00DB73CE" w:rsidRPr="005F04F4">
              <w:rPr>
                <w:rFonts w:ascii="Times New Roman" w:hAnsi="Times New Roman" w:cs="Times New Roman"/>
                <w:lang w:val="et-EE"/>
              </w:rPr>
              <w:t>arendamine, meistrite kaasamine ja piirkonda tagasi toomine</w:t>
            </w:r>
          </w:p>
        </w:tc>
        <w:tc>
          <w:tcPr>
            <w:tcW w:w="775" w:type="dxa"/>
            <w:vAlign w:val="center"/>
          </w:tcPr>
          <w:p w14:paraId="37AF67E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5F32EBE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3F91D47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890AC4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412CF6FB" w14:textId="3B575072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MTÜd, KOV, </w:t>
            </w:r>
            <w:r w:rsidR="00997397" w:rsidRPr="005F04F4">
              <w:rPr>
                <w:rFonts w:ascii="Times New Roman" w:hAnsi="Times New Roman" w:cs="Times New Roman"/>
                <w:lang w:val="et-EE"/>
              </w:rPr>
              <w:t>seltsingud</w:t>
            </w:r>
          </w:p>
        </w:tc>
      </w:tr>
      <w:tr w:rsidR="00DB73CE" w:rsidRPr="005F04F4" w14:paraId="2307C399" w14:textId="77777777" w:rsidTr="0F1757A4">
        <w:tc>
          <w:tcPr>
            <w:tcW w:w="576" w:type="dxa"/>
          </w:tcPr>
          <w:p w14:paraId="609C4880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7088" w:type="dxa"/>
          </w:tcPr>
          <w:p w14:paraId="66962FE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Muuseumide </w:t>
            </w:r>
            <w:r w:rsidR="00696199" w:rsidRPr="00467C0E">
              <w:rPr>
                <w:color w:val="000000" w:themeColor="text1"/>
                <w:lang w:val="et-EE"/>
              </w:rPr>
              <w:t xml:space="preserve">ja </w:t>
            </w:r>
            <w:r w:rsidR="00696199" w:rsidRPr="00467C0E">
              <w:rPr>
                <w:rFonts w:ascii="Times New Roman" w:hAnsi="Times New Roman" w:cs="Times New Roman"/>
                <w:color w:val="000000" w:themeColor="text1"/>
                <w:lang w:val="et-EE"/>
              </w:rPr>
              <w:t>külastuskeskkondade arendamine</w:t>
            </w:r>
          </w:p>
        </w:tc>
        <w:tc>
          <w:tcPr>
            <w:tcW w:w="775" w:type="dxa"/>
            <w:vAlign w:val="center"/>
          </w:tcPr>
          <w:p w14:paraId="2AB80C0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71B340D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04CB441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4FFBAA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61A8C7D9" w14:textId="1FB608D9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KOV, </w:t>
            </w:r>
            <w:proofErr w:type="spellStart"/>
            <w:r w:rsidR="005F480B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SA</w:t>
            </w:r>
            <w:r w:rsidR="00EE09CD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  <w:proofErr w:type="spellEnd"/>
            <w:r w:rsidR="005F480B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muuseumid,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MTÜd</w:t>
            </w:r>
            <w:r w:rsidR="005F480B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seltsid</w:t>
            </w:r>
            <w:r w:rsidR="00BF2843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</w:p>
        </w:tc>
      </w:tr>
      <w:tr w:rsidR="00DB73CE" w:rsidRPr="005F04F4" w14:paraId="56F41DB3" w14:textId="77777777" w:rsidTr="0F1757A4">
        <w:tc>
          <w:tcPr>
            <w:tcW w:w="576" w:type="dxa"/>
          </w:tcPr>
          <w:p w14:paraId="7BE79068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7D9BDF1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Visuaalselt ühesuguste müügikohtade ja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puhkekohtade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 rajamine</w:t>
            </w:r>
            <w:r w:rsidR="003E6E8D" w:rsidRPr="005F04F4">
              <w:rPr>
                <w:rFonts w:ascii="Times New Roman" w:hAnsi="Times New Roman" w:cs="Times New Roman"/>
                <w:lang w:val="et-EE"/>
              </w:rPr>
              <w:t xml:space="preserve"> piirkondades</w:t>
            </w:r>
          </w:p>
        </w:tc>
        <w:tc>
          <w:tcPr>
            <w:tcW w:w="775" w:type="dxa"/>
            <w:vAlign w:val="center"/>
          </w:tcPr>
          <w:p w14:paraId="5FCA523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6FBFFDB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337610A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368C9B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760FCB38" w14:textId="257E21BC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ettevõtjad, MTÜd</w:t>
            </w:r>
          </w:p>
        </w:tc>
      </w:tr>
      <w:tr w:rsidR="003E6E8D" w:rsidRPr="005F04F4" w14:paraId="3E85166A" w14:textId="77777777" w:rsidTr="0F1757A4">
        <w:tc>
          <w:tcPr>
            <w:tcW w:w="576" w:type="dxa"/>
          </w:tcPr>
          <w:p w14:paraId="6E244DB1" w14:textId="77777777" w:rsidR="003E6E8D" w:rsidRPr="005F04F4" w:rsidRDefault="003E6E8D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01C56E33" w14:textId="77777777" w:rsidR="003E6E8D" w:rsidRPr="005F04F4" w:rsidRDefault="00CF7474" w:rsidP="00A86F60">
            <w:pPr>
              <w:widowControl w:val="0"/>
              <w:tabs>
                <w:tab w:val="left" w:pos="936"/>
                <w:tab w:val="left" w:pos="937"/>
              </w:tabs>
              <w:autoSpaceDE w:val="0"/>
              <w:autoSpaceDN w:val="0"/>
              <w:spacing w:before="40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Värske kala müügikohtade</w:t>
            </w:r>
            <w:r w:rsidRPr="005F04F4">
              <w:rPr>
                <w:rFonts w:ascii="Times New Roman" w:hAnsi="Times New Roman" w:cs="Times New Roman"/>
                <w:spacing w:val="-4"/>
                <w:lang w:val="et-EE"/>
              </w:rPr>
              <w:t xml:space="preserve"> </w:t>
            </w:r>
            <w:r w:rsidRPr="005F04F4">
              <w:rPr>
                <w:rFonts w:ascii="Times New Roman" w:hAnsi="Times New Roman" w:cs="Times New Roman"/>
                <w:lang w:val="et-EE"/>
              </w:rPr>
              <w:t>arendamine.</w:t>
            </w:r>
          </w:p>
        </w:tc>
        <w:tc>
          <w:tcPr>
            <w:tcW w:w="775" w:type="dxa"/>
            <w:vAlign w:val="center"/>
          </w:tcPr>
          <w:p w14:paraId="0E21476A" w14:textId="77777777" w:rsidR="003E6E8D" w:rsidRPr="005F04F4" w:rsidRDefault="00136D40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2DBD596B" w14:textId="77777777" w:rsidR="003E6E8D" w:rsidRPr="005F04F4" w:rsidRDefault="00136D40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541C3948" w14:textId="77777777" w:rsidR="003E6E8D" w:rsidRPr="005F04F4" w:rsidRDefault="00136D40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9CE7012" w14:textId="77777777" w:rsidR="003E6E8D" w:rsidRPr="005F04F4" w:rsidRDefault="00136D40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5FAE5879" w14:textId="77777777" w:rsidR="003E6E8D" w:rsidRPr="005F04F4" w:rsidRDefault="00136D40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Ettevõtted</w:t>
            </w:r>
          </w:p>
        </w:tc>
      </w:tr>
      <w:tr w:rsidR="00DB73CE" w:rsidRPr="005F04F4" w14:paraId="68309D0E" w14:textId="77777777" w:rsidTr="0F1757A4">
        <w:tc>
          <w:tcPr>
            <w:tcW w:w="576" w:type="dxa"/>
          </w:tcPr>
          <w:p w14:paraId="12B9AF09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787CAD87" w14:textId="77777777" w:rsidR="00DB73CE" w:rsidRPr="00BF42D2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Külastusobjektide </w:t>
            </w:r>
            <w:proofErr w:type="spellStart"/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viidastamine</w:t>
            </w:r>
            <w:proofErr w:type="spellEnd"/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, infotahvlite paigaldamine</w:t>
            </w:r>
          </w:p>
        </w:tc>
        <w:tc>
          <w:tcPr>
            <w:tcW w:w="775" w:type="dxa"/>
            <w:vAlign w:val="center"/>
          </w:tcPr>
          <w:p w14:paraId="621A1C4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1EBB18D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0AB5F76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1E0325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10F6D40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F703CC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, JAEK, MTÜd</w:t>
            </w:r>
          </w:p>
        </w:tc>
      </w:tr>
      <w:tr w:rsidR="00DB73CE" w:rsidRPr="005F04F4" w14:paraId="56750A57" w14:textId="77777777" w:rsidTr="0F1757A4">
        <w:tc>
          <w:tcPr>
            <w:tcW w:w="576" w:type="dxa"/>
          </w:tcPr>
          <w:p w14:paraId="2C061FBE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01FC86F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Investorite leidmine SPA-konverentsikeskuse rajamiseks</w:t>
            </w:r>
          </w:p>
        </w:tc>
        <w:tc>
          <w:tcPr>
            <w:tcW w:w="775" w:type="dxa"/>
            <w:vAlign w:val="center"/>
          </w:tcPr>
          <w:p w14:paraId="4FD20AB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47F1102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06058F9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E61A0F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2269F8A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48D86211" w14:textId="77777777" w:rsidTr="0F1757A4">
        <w:tc>
          <w:tcPr>
            <w:tcW w:w="576" w:type="dxa"/>
          </w:tcPr>
          <w:p w14:paraId="631A861E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0B9816ED" w14:textId="2EA888FF" w:rsidR="00DB73CE" w:rsidRPr="005F04F4" w:rsidRDefault="00CC172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>
              <w:rPr>
                <w:rFonts w:ascii="Times New Roman" w:hAnsi="Times New Roman" w:cs="Times New Roman"/>
                <w:lang w:val="et-EE"/>
              </w:rPr>
              <w:t>Avalike puhkealade rajamine</w:t>
            </w:r>
          </w:p>
        </w:tc>
        <w:tc>
          <w:tcPr>
            <w:tcW w:w="775" w:type="dxa"/>
            <w:vAlign w:val="center"/>
          </w:tcPr>
          <w:p w14:paraId="64B4366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5" w:type="dxa"/>
            <w:vAlign w:val="center"/>
          </w:tcPr>
          <w:p w14:paraId="7097B8A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68" w:type="dxa"/>
            <w:vAlign w:val="center"/>
          </w:tcPr>
          <w:p w14:paraId="0793B11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7FD91B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123" w:type="dxa"/>
          </w:tcPr>
          <w:p w14:paraId="65CB71C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7FB2D1E0" w14:textId="77777777" w:rsidTr="0F1757A4">
        <w:tc>
          <w:tcPr>
            <w:tcW w:w="576" w:type="dxa"/>
          </w:tcPr>
          <w:p w14:paraId="3036F54D" w14:textId="77777777" w:rsidR="00DB73CE" w:rsidRPr="005F04F4" w:rsidRDefault="00DB73CE" w:rsidP="00FA033E">
            <w:pPr>
              <w:numPr>
                <w:ilvl w:val="0"/>
                <w:numId w:val="4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088" w:type="dxa"/>
          </w:tcPr>
          <w:p w14:paraId="476D5D9E" w14:textId="77777777" w:rsidR="00DB73CE" w:rsidRPr="00D5089C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trike/>
                <w:lang w:val="et-EE"/>
              </w:rPr>
            </w:pPr>
            <w:r w:rsidRPr="00495DFF">
              <w:rPr>
                <w:rFonts w:ascii="Times New Roman" w:hAnsi="Times New Roman" w:cs="Times New Roman"/>
                <w:strike/>
                <w:color w:val="EE0000"/>
                <w:lang w:val="et-EE"/>
              </w:rPr>
              <w:t>Peipsi järvel sõitmiseks sobiv kruiisilaev Mustvee sadamasse</w:t>
            </w:r>
          </w:p>
        </w:tc>
        <w:tc>
          <w:tcPr>
            <w:tcW w:w="775" w:type="dxa"/>
            <w:vAlign w:val="center"/>
          </w:tcPr>
          <w:p w14:paraId="49AD5DA6" w14:textId="34EE18E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775" w:type="dxa"/>
            <w:vAlign w:val="center"/>
          </w:tcPr>
          <w:p w14:paraId="1AEE8EAF" w14:textId="2D3E15E9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768" w:type="dxa"/>
            <w:vAlign w:val="center"/>
          </w:tcPr>
          <w:p w14:paraId="4CE4A032" w14:textId="41DB43C4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782" w:type="dxa"/>
            <w:vAlign w:val="center"/>
          </w:tcPr>
          <w:p w14:paraId="79E28915" w14:textId="13C391EB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3123" w:type="dxa"/>
          </w:tcPr>
          <w:p w14:paraId="02B1F28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sadama operaator</w:t>
            </w:r>
          </w:p>
        </w:tc>
      </w:tr>
    </w:tbl>
    <w:p w14:paraId="0A2A8999" w14:textId="77777777" w:rsidR="00491D28" w:rsidRPr="005F04F4" w:rsidRDefault="00491D28" w:rsidP="00C82A37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1CED6982" w14:textId="77777777" w:rsidR="00DB73CE" w:rsidRPr="005F04F4" w:rsidRDefault="00DB73CE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F04F4">
        <w:rPr>
          <w:rFonts w:ascii="Times New Roman" w:hAnsi="Times New Roman" w:cs="Times New Roman"/>
          <w:b/>
          <w:bCs/>
          <w:sz w:val="24"/>
          <w:szCs w:val="24"/>
          <w:lang w:val="et-EE"/>
        </w:rPr>
        <w:t>Majandus ja ettevõtlus, tehniline taristu</w:t>
      </w:r>
    </w:p>
    <w:tbl>
      <w:tblPr>
        <w:tblStyle w:val="Kontuurtabel1"/>
        <w:tblW w:w="14170" w:type="dxa"/>
        <w:tblLook w:val="04A0" w:firstRow="1" w:lastRow="0" w:firstColumn="1" w:lastColumn="0" w:noHBand="0" w:noVBand="1"/>
      </w:tblPr>
      <w:tblGrid>
        <w:gridCol w:w="576"/>
        <w:gridCol w:w="6935"/>
        <w:gridCol w:w="783"/>
        <w:gridCol w:w="783"/>
        <w:gridCol w:w="776"/>
        <w:gridCol w:w="782"/>
        <w:gridCol w:w="3535"/>
      </w:tblGrid>
      <w:tr w:rsidR="00DB73CE" w:rsidRPr="005F04F4" w14:paraId="2BA87A97" w14:textId="77777777" w:rsidTr="0F1757A4">
        <w:tc>
          <w:tcPr>
            <w:tcW w:w="576" w:type="dxa"/>
            <w:vMerge w:val="restart"/>
            <w:shd w:val="clear" w:color="auto" w:fill="D9E2F3" w:themeFill="accent1" w:themeFillTint="33"/>
          </w:tcPr>
          <w:p w14:paraId="5AF5592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Jrk nr</w:t>
            </w:r>
          </w:p>
        </w:tc>
        <w:tc>
          <w:tcPr>
            <w:tcW w:w="6935" w:type="dxa"/>
            <w:vMerge w:val="restart"/>
            <w:shd w:val="clear" w:color="auto" w:fill="D9E2F3" w:themeFill="accent1" w:themeFillTint="33"/>
          </w:tcPr>
          <w:p w14:paraId="116AC8A0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Tegevus</w:t>
            </w:r>
          </w:p>
        </w:tc>
        <w:tc>
          <w:tcPr>
            <w:tcW w:w="3124" w:type="dxa"/>
            <w:gridSpan w:val="4"/>
            <w:shd w:val="clear" w:color="auto" w:fill="D9E2F3" w:themeFill="accent1" w:themeFillTint="33"/>
          </w:tcPr>
          <w:p w14:paraId="489F5B3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Aastad</w:t>
            </w:r>
          </w:p>
        </w:tc>
        <w:tc>
          <w:tcPr>
            <w:tcW w:w="3535" w:type="dxa"/>
            <w:vMerge w:val="restart"/>
            <w:shd w:val="clear" w:color="auto" w:fill="D9E2F3" w:themeFill="accent1" w:themeFillTint="33"/>
          </w:tcPr>
          <w:p w14:paraId="247B5CE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Vastutajad</w:t>
            </w:r>
          </w:p>
        </w:tc>
      </w:tr>
      <w:tr w:rsidR="00B27BCB" w:rsidRPr="005F04F4" w14:paraId="48CC982A" w14:textId="77777777" w:rsidTr="0F1757A4">
        <w:tc>
          <w:tcPr>
            <w:tcW w:w="576" w:type="dxa"/>
            <w:vMerge/>
          </w:tcPr>
          <w:p w14:paraId="7973B6D0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6935" w:type="dxa"/>
            <w:vMerge/>
          </w:tcPr>
          <w:p w14:paraId="6739401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783" w:type="dxa"/>
            <w:shd w:val="clear" w:color="auto" w:fill="D9E2F3" w:themeFill="accent1" w:themeFillTint="33"/>
          </w:tcPr>
          <w:p w14:paraId="1A5CE6B6" w14:textId="041C2F5D" w:rsidR="00DB73CE" w:rsidRPr="003C34BE" w:rsidRDefault="00D313E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8F55F3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7</w:t>
            </w:r>
          </w:p>
        </w:tc>
        <w:tc>
          <w:tcPr>
            <w:tcW w:w="783" w:type="dxa"/>
            <w:shd w:val="clear" w:color="auto" w:fill="D9E2F3" w:themeFill="accent1" w:themeFillTint="33"/>
          </w:tcPr>
          <w:p w14:paraId="790B8F9B" w14:textId="54FCE3D1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8</w:t>
            </w:r>
          </w:p>
        </w:tc>
        <w:tc>
          <w:tcPr>
            <w:tcW w:w="776" w:type="dxa"/>
            <w:shd w:val="clear" w:color="auto" w:fill="D9E2F3" w:themeFill="accent1" w:themeFillTint="33"/>
          </w:tcPr>
          <w:p w14:paraId="4B91360D" w14:textId="54F93CA6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9</w:t>
            </w:r>
          </w:p>
        </w:tc>
        <w:tc>
          <w:tcPr>
            <w:tcW w:w="782" w:type="dxa"/>
            <w:shd w:val="clear" w:color="auto" w:fill="D9E2F3" w:themeFill="accent1" w:themeFillTint="33"/>
          </w:tcPr>
          <w:p w14:paraId="1CD37D99" w14:textId="576E9774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30</w:t>
            </w:r>
          </w:p>
        </w:tc>
        <w:tc>
          <w:tcPr>
            <w:tcW w:w="3535" w:type="dxa"/>
            <w:vMerge/>
          </w:tcPr>
          <w:p w14:paraId="78860722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</w:tr>
      <w:tr w:rsidR="00DB73CE" w:rsidRPr="005F04F4" w14:paraId="5741AA7E" w14:textId="77777777" w:rsidTr="0F1757A4">
        <w:tc>
          <w:tcPr>
            <w:tcW w:w="576" w:type="dxa"/>
          </w:tcPr>
          <w:p w14:paraId="6BF663FD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666CDD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Valla ettevõtlusalade ja vabade tööstuseks sobivate pindade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turundamine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 koostöös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EASiga</w:t>
            </w:r>
            <w:proofErr w:type="spellEnd"/>
          </w:p>
        </w:tc>
        <w:tc>
          <w:tcPr>
            <w:tcW w:w="783" w:type="dxa"/>
            <w:vAlign w:val="center"/>
          </w:tcPr>
          <w:p w14:paraId="10F4289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1C6277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29E598D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8252CF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753A43A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KOV</w:t>
            </w:r>
          </w:p>
        </w:tc>
      </w:tr>
      <w:tr w:rsidR="00DB73CE" w:rsidRPr="005F04F4" w14:paraId="6E7681F5" w14:textId="77777777" w:rsidTr="0F1757A4">
        <w:tc>
          <w:tcPr>
            <w:tcW w:w="576" w:type="dxa"/>
          </w:tcPr>
          <w:p w14:paraId="0D367B5E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E27859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F1757A4">
              <w:rPr>
                <w:rFonts w:ascii="Times New Roman" w:hAnsi="Times New Roman" w:cs="Times New Roman"/>
                <w:lang w:val="et-EE"/>
              </w:rPr>
              <w:t xml:space="preserve">Ettevõtjatele koolituste ja ühistegevuste toetamine ja korraldamine (turundus, tehnoloogia, keeleõpe, puhkemajandus, ümarlauad, </w:t>
            </w:r>
            <w:proofErr w:type="spellStart"/>
            <w:r w:rsidRPr="0F1757A4">
              <w:rPr>
                <w:rFonts w:ascii="Times New Roman" w:hAnsi="Times New Roman" w:cs="Times New Roman"/>
                <w:lang w:val="et-EE"/>
              </w:rPr>
              <w:t>ühisbrändid</w:t>
            </w:r>
            <w:proofErr w:type="spellEnd"/>
            <w:r w:rsidRPr="0F1757A4">
              <w:rPr>
                <w:rFonts w:ascii="Times New Roman" w:hAnsi="Times New Roman" w:cs="Times New Roman"/>
                <w:lang w:val="et-EE"/>
              </w:rPr>
              <w:t xml:space="preserve">, ühtne pakendamine, </w:t>
            </w:r>
            <w:proofErr w:type="spellStart"/>
            <w:r w:rsidRPr="0F1757A4">
              <w:rPr>
                <w:rFonts w:ascii="Times New Roman" w:hAnsi="Times New Roman" w:cs="Times New Roman"/>
                <w:lang w:val="et-EE"/>
              </w:rPr>
              <w:t>ühistuline</w:t>
            </w:r>
            <w:proofErr w:type="spellEnd"/>
            <w:r w:rsidRPr="0F1757A4">
              <w:rPr>
                <w:rFonts w:ascii="Times New Roman" w:hAnsi="Times New Roman" w:cs="Times New Roman"/>
                <w:lang w:val="et-EE"/>
              </w:rPr>
              <w:t xml:space="preserve"> tegevus jne)</w:t>
            </w:r>
          </w:p>
        </w:tc>
        <w:tc>
          <w:tcPr>
            <w:tcW w:w="783" w:type="dxa"/>
            <w:vAlign w:val="center"/>
          </w:tcPr>
          <w:p w14:paraId="4D3CAD6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2BD5F1A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49A4A9A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D0E1E0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31A3A826" w14:textId="2696AE4D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JAEK, KOV</w:t>
            </w:r>
            <w:r w:rsidR="000E160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MTÜ</w:t>
            </w:r>
            <w:r w:rsidR="00894BE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d</w:t>
            </w:r>
          </w:p>
        </w:tc>
      </w:tr>
      <w:tr w:rsidR="00DB73CE" w:rsidRPr="005F04F4" w14:paraId="43137F37" w14:textId="77777777" w:rsidTr="0F1757A4">
        <w:tc>
          <w:tcPr>
            <w:tcW w:w="576" w:type="dxa"/>
          </w:tcPr>
          <w:p w14:paraId="53649122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5420AC61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Ettevõtlus- ja töölaagrite ning malevate korraldamine noortele</w:t>
            </w:r>
          </w:p>
        </w:tc>
        <w:tc>
          <w:tcPr>
            <w:tcW w:w="783" w:type="dxa"/>
            <w:vAlign w:val="center"/>
          </w:tcPr>
          <w:p w14:paraId="0481D5B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3F0841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D08C33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4370DA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1F1350E7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KOV, </w:t>
            </w:r>
            <w:r w:rsidRPr="005F04F4">
              <w:rPr>
                <w:rFonts w:ascii="Times New Roman" w:hAnsi="Times New Roman" w:cs="Times New Roman"/>
                <w:lang w:val="et-EE"/>
              </w:rPr>
              <w:t>Mustvee Valla Noortekeskus</w:t>
            </w:r>
          </w:p>
        </w:tc>
      </w:tr>
      <w:tr w:rsidR="00DB73CE" w:rsidRPr="005F04F4" w14:paraId="723ED0AE" w14:textId="77777777" w:rsidTr="0F1757A4">
        <w:tc>
          <w:tcPr>
            <w:tcW w:w="576" w:type="dxa"/>
          </w:tcPr>
          <w:p w14:paraId="5E043DE4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3C736A8" w14:textId="63D44EAC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Ettevõtlus- ja toetuste alane nõustamine koostöös </w:t>
            </w:r>
            <w:r w:rsidR="00905758" w:rsidRPr="005F04F4">
              <w:rPr>
                <w:rFonts w:ascii="Times New Roman" w:hAnsi="Times New Roman" w:cs="Times New Roman"/>
                <w:lang w:val="et-EE"/>
              </w:rPr>
              <w:t>J</w:t>
            </w:r>
            <w:r w:rsidR="00905758">
              <w:rPr>
                <w:rFonts w:ascii="Times New Roman" w:hAnsi="Times New Roman" w:cs="Times New Roman"/>
                <w:lang w:val="et-EE"/>
              </w:rPr>
              <w:t>õgevamaa Arendus- ja Ettevõtluskeskus SA</w:t>
            </w:r>
            <w:r w:rsidR="00905758" w:rsidRPr="005F04F4">
              <w:rPr>
                <w:rFonts w:ascii="Times New Roman" w:hAnsi="Times New Roman" w:cs="Times New Roman"/>
                <w:lang w:val="et-EE"/>
              </w:rPr>
              <w:t xml:space="preserve"> </w:t>
            </w:r>
            <w:r w:rsidRPr="005F04F4">
              <w:rPr>
                <w:rFonts w:ascii="Times New Roman" w:hAnsi="Times New Roman" w:cs="Times New Roman"/>
                <w:lang w:val="et-EE"/>
              </w:rPr>
              <w:t xml:space="preserve">ja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Leader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>- tegevusgruppidega</w:t>
            </w:r>
          </w:p>
        </w:tc>
        <w:tc>
          <w:tcPr>
            <w:tcW w:w="783" w:type="dxa"/>
            <w:vAlign w:val="center"/>
          </w:tcPr>
          <w:p w14:paraId="6C88BB4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54854A0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875505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798387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55BA96FA" w14:textId="01D4755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KOV</w:t>
            </w:r>
            <w:r w:rsidR="00753855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, JAEK, </w:t>
            </w:r>
            <w:proofErr w:type="spellStart"/>
            <w:r w:rsidR="00753855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Leader</w:t>
            </w:r>
            <w:proofErr w:type="spellEnd"/>
            <w:r w:rsidR="006A5F8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tegevusgrupid</w:t>
            </w:r>
          </w:p>
        </w:tc>
      </w:tr>
      <w:tr w:rsidR="00DB73CE" w:rsidRPr="005F04F4" w14:paraId="6AF19462" w14:textId="77777777" w:rsidTr="0F1757A4">
        <w:tc>
          <w:tcPr>
            <w:tcW w:w="576" w:type="dxa"/>
          </w:tcPr>
          <w:p w14:paraId="6ED89792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063BBFB1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Ettevõtjate ja kolmanda sektori tunnustamine</w:t>
            </w:r>
          </w:p>
        </w:tc>
        <w:tc>
          <w:tcPr>
            <w:tcW w:w="783" w:type="dxa"/>
            <w:vAlign w:val="center"/>
          </w:tcPr>
          <w:p w14:paraId="3D35A25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DA1066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57F2C0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AC8F27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3A0B9F7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F1757A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KOV</w:t>
            </w:r>
            <w:r w:rsidR="00FF086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JAEK</w:t>
            </w:r>
          </w:p>
        </w:tc>
      </w:tr>
      <w:tr w:rsidR="00DB73CE" w:rsidRPr="005F04F4" w14:paraId="5497D126" w14:textId="77777777" w:rsidTr="0F1757A4">
        <w:tc>
          <w:tcPr>
            <w:tcW w:w="576" w:type="dxa"/>
          </w:tcPr>
          <w:p w14:paraId="50D672FB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4E05D8E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Köögivilja- ja kalaklastri programmi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ellukutsumine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 ja arendamine</w:t>
            </w:r>
          </w:p>
        </w:tc>
        <w:tc>
          <w:tcPr>
            <w:tcW w:w="783" w:type="dxa"/>
            <w:vAlign w:val="center"/>
          </w:tcPr>
          <w:p w14:paraId="516002D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6B58FC6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4FD77AD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88F92B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56FD75A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KOV, ettevõtjad</w:t>
            </w:r>
          </w:p>
        </w:tc>
      </w:tr>
      <w:tr w:rsidR="00DB73CE" w:rsidRPr="005F04F4" w14:paraId="4C6845F2" w14:textId="77777777" w:rsidTr="0F1757A4">
        <w:tc>
          <w:tcPr>
            <w:tcW w:w="576" w:type="dxa"/>
          </w:tcPr>
          <w:p w14:paraId="5F3F8934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237F670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Koostöö Töötukassaga töötutega tegelemisel</w:t>
            </w:r>
          </w:p>
        </w:tc>
        <w:tc>
          <w:tcPr>
            <w:tcW w:w="783" w:type="dxa"/>
            <w:vAlign w:val="center"/>
          </w:tcPr>
          <w:p w14:paraId="69A0814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D8BBBA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04AA1CF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D25941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75AEC27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Töötukassa, KOV</w:t>
            </w:r>
          </w:p>
        </w:tc>
      </w:tr>
      <w:tr w:rsidR="00DB73CE" w:rsidRPr="005F04F4" w14:paraId="19915104" w14:textId="77777777" w:rsidTr="0F1757A4">
        <w:tc>
          <w:tcPr>
            <w:tcW w:w="576" w:type="dxa"/>
          </w:tcPr>
          <w:p w14:paraId="57503D96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3C579A2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Kiire internetiga kaugtöökohtade loomine (nt Mustvee äribüroo, teenuskeskused), investeeringud lairibaühendusse</w:t>
            </w:r>
          </w:p>
        </w:tc>
        <w:tc>
          <w:tcPr>
            <w:tcW w:w="783" w:type="dxa"/>
            <w:vAlign w:val="center"/>
          </w:tcPr>
          <w:p w14:paraId="07C2A5C4" w14:textId="77777777" w:rsidR="00DB73CE" w:rsidRPr="005F04F4" w:rsidRDefault="00B24BB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515DF584" w14:textId="77777777" w:rsidR="00DB73CE" w:rsidRPr="005F04F4" w:rsidRDefault="00B24BB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CA0B454" w14:textId="77777777" w:rsidR="00DB73CE" w:rsidRPr="005F04F4" w:rsidRDefault="00B24BB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C32B92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20F607A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KOV</w:t>
            </w:r>
          </w:p>
        </w:tc>
      </w:tr>
      <w:tr w:rsidR="00DB73CE" w:rsidRPr="005F04F4" w14:paraId="7A478FEE" w14:textId="77777777" w:rsidTr="0F1757A4">
        <w:tc>
          <w:tcPr>
            <w:tcW w:w="576" w:type="dxa"/>
          </w:tcPr>
          <w:p w14:paraId="76DDBFC5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3412E70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Ettevõtlusalade arendamine piirkondades (Mustvee linnas endine Marati kompleks, Metsaküla ettevõtlusala, Avinurme ettevõtlusala, Voore ettevõtlusala)</w:t>
            </w:r>
          </w:p>
        </w:tc>
        <w:tc>
          <w:tcPr>
            <w:tcW w:w="783" w:type="dxa"/>
            <w:vAlign w:val="center"/>
          </w:tcPr>
          <w:p w14:paraId="54368236" w14:textId="77777777" w:rsidR="00DB73CE" w:rsidRPr="005F04F4" w:rsidRDefault="00A8107C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A2E3D10" w14:textId="77777777" w:rsidR="00DB73CE" w:rsidRPr="005F04F4" w:rsidRDefault="00A8107C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AE97AC8" w14:textId="77777777" w:rsidR="00DB73CE" w:rsidRPr="005F04F4" w:rsidRDefault="00AD51AD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A18410C" w14:textId="77777777" w:rsidR="00DB73CE" w:rsidRPr="005F04F4" w:rsidRDefault="00A8107C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3535" w:type="dxa"/>
          </w:tcPr>
          <w:p w14:paraId="2F841C8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KOV, ettevõtted</w:t>
            </w:r>
          </w:p>
        </w:tc>
      </w:tr>
      <w:tr w:rsidR="00DB73CE" w:rsidRPr="005F04F4" w14:paraId="4217076C" w14:textId="77777777" w:rsidTr="0F1757A4">
        <w:tc>
          <w:tcPr>
            <w:tcW w:w="576" w:type="dxa"/>
          </w:tcPr>
          <w:p w14:paraId="26698756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3979BB0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Vabatahtliku pääste ja korrakaitse toetamine (sh riigikaitse, kaitseliit)</w:t>
            </w:r>
          </w:p>
        </w:tc>
        <w:tc>
          <w:tcPr>
            <w:tcW w:w="783" w:type="dxa"/>
            <w:vAlign w:val="center"/>
          </w:tcPr>
          <w:p w14:paraId="0E0975C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BF92D6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414F08B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00EB8A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1FCE22BA" w14:textId="62DB1125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KOV, </w:t>
            </w:r>
            <w:r w:rsidRPr="005F04F4">
              <w:rPr>
                <w:rFonts w:ascii="Times New Roman" w:hAnsi="Times New Roman" w:cs="Times New Roman"/>
                <w:lang w:val="et-EE"/>
              </w:rPr>
              <w:t>Politsei- ja Piirivalveamet, Päästeamet, MTÜd</w:t>
            </w:r>
          </w:p>
        </w:tc>
      </w:tr>
      <w:tr w:rsidR="00DB73CE" w:rsidRPr="005F04F4" w14:paraId="335FF1CF" w14:textId="77777777" w:rsidTr="0F1757A4">
        <w:tc>
          <w:tcPr>
            <w:tcW w:w="576" w:type="dxa"/>
          </w:tcPr>
          <w:p w14:paraId="08848983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5F9C20C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Avaliku korra tagamine (valveteenus, kombineeritud, SMART-lahendused, jne)</w:t>
            </w:r>
          </w:p>
        </w:tc>
        <w:tc>
          <w:tcPr>
            <w:tcW w:w="783" w:type="dxa"/>
            <w:vAlign w:val="center"/>
          </w:tcPr>
          <w:p w14:paraId="03A3843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313CB6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96E382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346E24C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0086185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Politsei- ja Piirivalveamet, Päästeamet</w:t>
            </w:r>
          </w:p>
        </w:tc>
      </w:tr>
      <w:tr w:rsidR="00DB73CE" w:rsidRPr="005F04F4" w14:paraId="6DCE11BF" w14:textId="77777777" w:rsidTr="0F1757A4">
        <w:tc>
          <w:tcPr>
            <w:tcW w:w="576" w:type="dxa"/>
          </w:tcPr>
          <w:p w14:paraId="02CC5AE3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4C7566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Ohtlike ja tühjade hoonete müük või likvideerimine</w:t>
            </w:r>
          </w:p>
        </w:tc>
        <w:tc>
          <w:tcPr>
            <w:tcW w:w="783" w:type="dxa"/>
            <w:vAlign w:val="center"/>
          </w:tcPr>
          <w:p w14:paraId="1E4B45E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8C5FEB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EC8C09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2691371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2BFB969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65EB302D" w14:textId="77777777" w:rsidTr="0F1757A4">
        <w:tc>
          <w:tcPr>
            <w:tcW w:w="576" w:type="dxa"/>
          </w:tcPr>
          <w:p w14:paraId="158BD13D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2FE6C69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Ühistranspordi arendamine, koostöö Jõgevamaa Ühistranspordikeskuse ja eraettevõtjatega sh paindlike ja uuenduslike transpordilahenduste arendamine (sõidujagamine, nõudesõit)</w:t>
            </w:r>
          </w:p>
        </w:tc>
        <w:tc>
          <w:tcPr>
            <w:tcW w:w="783" w:type="dxa"/>
            <w:vAlign w:val="center"/>
          </w:tcPr>
          <w:p w14:paraId="435D2F8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68F5090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B67900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F0E4C5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12947F7A" w14:textId="092DB18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Jõgevamaa Ühistranspordikeskus, KOV, ettevõtjad, MTÜd</w:t>
            </w:r>
          </w:p>
        </w:tc>
      </w:tr>
      <w:tr w:rsidR="00DB73CE" w:rsidRPr="005F04F4" w14:paraId="694DD405" w14:textId="77777777" w:rsidTr="0F1757A4">
        <w:tc>
          <w:tcPr>
            <w:tcW w:w="576" w:type="dxa"/>
          </w:tcPr>
          <w:p w14:paraId="0AA42BC8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57304DA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Tühjade hoonete kasutusele võtmiseks vajalikud investeeringud (äri, loovmajandus, üürikorterid)</w:t>
            </w:r>
          </w:p>
        </w:tc>
        <w:tc>
          <w:tcPr>
            <w:tcW w:w="783" w:type="dxa"/>
            <w:vAlign w:val="center"/>
          </w:tcPr>
          <w:p w14:paraId="7320E4A0" w14:textId="77777777" w:rsidR="00DB73CE" w:rsidRPr="005F04F4" w:rsidRDefault="00A8107C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FEFB4DA" w14:textId="77777777" w:rsidR="00DB73CE" w:rsidRPr="005F04F4" w:rsidRDefault="00A8107C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9F9EA3C" w14:textId="77777777" w:rsidR="00DB73CE" w:rsidRPr="005F04F4" w:rsidRDefault="00A8107C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39BCDD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4B35C831" w14:textId="39004FE6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ettevõtjad, MTÜd</w:t>
            </w:r>
          </w:p>
        </w:tc>
      </w:tr>
      <w:tr w:rsidR="00DB73CE" w:rsidRPr="005F04F4" w14:paraId="3A6FB1BA" w14:textId="77777777" w:rsidTr="0F1757A4">
        <w:tc>
          <w:tcPr>
            <w:tcW w:w="576" w:type="dxa"/>
          </w:tcPr>
          <w:p w14:paraId="69CBA3F2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445D7CD7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Osalemine </w:t>
            </w:r>
            <w:proofErr w:type="spellStart"/>
            <w:r w:rsidR="00047D79" w:rsidRPr="005F04F4">
              <w:rPr>
                <w:rFonts w:ascii="Times New Roman" w:hAnsi="Times New Roman" w:cs="Times New Roman"/>
                <w:lang w:val="et-EE"/>
              </w:rPr>
              <w:t>H</w:t>
            </w:r>
            <w:r w:rsidRPr="005F04F4">
              <w:rPr>
                <w:rFonts w:ascii="Times New Roman" w:hAnsi="Times New Roman" w:cs="Times New Roman"/>
                <w:lang w:val="et-EE"/>
              </w:rPr>
              <w:t>ajaasustuse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 programmis</w:t>
            </w:r>
          </w:p>
        </w:tc>
        <w:tc>
          <w:tcPr>
            <w:tcW w:w="783" w:type="dxa"/>
            <w:vAlign w:val="center"/>
          </w:tcPr>
          <w:p w14:paraId="518B1C9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60D4E0E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1C547D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8623DA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1BE4FAA1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75C35264" w14:textId="77777777" w:rsidTr="0F1757A4">
        <w:tc>
          <w:tcPr>
            <w:tcW w:w="576" w:type="dxa"/>
          </w:tcPr>
          <w:p w14:paraId="6A021219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C7D27A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Tiheasustusaladel valla teede tolmuvaba katte alla viimine, valla teede hooldamine ja remont</w:t>
            </w:r>
          </w:p>
        </w:tc>
        <w:tc>
          <w:tcPr>
            <w:tcW w:w="783" w:type="dxa"/>
            <w:vAlign w:val="center"/>
          </w:tcPr>
          <w:p w14:paraId="1866A14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445435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035E6D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EE62F8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2FB960C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56E75178" w14:textId="77777777" w:rsidTr="0F1757A4">
        <w:tc>
          <w:tcPr>
            <w:tcW w:w="576" w:type="dxa"/>
          </w:tcPr>
          <w:p w14:paraId="613CAFD3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032284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Heakorratööde korraldamine piirkondades</w:t>
            </w:r>
          </w:p>
        </w:tc>
        <w:tc>
          <w:tcPr>
            <w:tcW w:w="783" w:type="dxa"/>
            <w:vAlign w:val="center"/>
          </w:tcPr>
          <w:p w14:paraId="4F3F80C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523C6EF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7379F2A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285F440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69C21D3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KOV</w:t>
            </w:r>
          </w:p>
        </w:tc>
      </w:tr>
      <w:tr w:rsidR="000B3FB1" w:rsidRPr="005F04F4" w14:paraId="0701C2E1" w14:textId="77777777" w:rsidTr="0F1757A4">
        <w:tc>
          <w:tcPr>
            <w:tcW w:w="576" w:type="dxa"/>
          </w:tcPr>
          <w:p w14:paraId="032D52EC" w14:textId="77777777" w:rsidR="000B3FB1" w:rsidRPr="005F04F4" w:rsidRDefault="000B3FB1" w:rsidP="000B3FB1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CD2D18A" w14:textId="77777777" w:rsidR="000B3FB1" w:rsidRPr="005F04F4" w:rsidRDefault="000B3FB1" w:rsidP="000B3FB1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Kaasaegse ja toimiva jäätmekäitlussüsteemi väljaarendamine, sh jäätmejaamade/ </w:t>
            </w:r>
            <w:proofErr w:type="spellStart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jäätmekogumiskohtade</w:t>
            </w:r>
            <w:proofErr w:type="spellEnd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rajamine ja arendamine, jäätmete liigiti kogumise edendamine, jäätmete kogumisringide korraldamine</w:t>
            </w:r>
          </w:p>
        </w:tc>
        <w:tc>
          <w:tcPr>
            <w:tcW w:w="783" w:type="dxa"/>
            <w:vAlign w:val="center"/>
          </w:tcPr>
          <w:p w14:paraId="3EBDA8FA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D084362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10DC1CC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7D0759E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733D0550" w14:textId="77777777" w:rsidR="000B3FB1" w:rsidRPr="005F04F4" w:rsidRDefault="000B3FB1" w:rsidP="000B3FB1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0B3FB1" w:rsidRPr="005F04F4" w14:paraId="100882BD" w14:textId="77777777" w:rsidTr="0F1757A4">
        <w:tc>
          <w:tcPr>
            <w:tcW w:w="576" w:type="dxa"/>
          </w:tcPr>
          <w:p w14:paraId="699DEC1B" w14:textId="77777777" w:rsidR="000B3FB1" w:rsidRPr="005F04F4" w:rsidRDefault="000B3FB1" w:rsidP="000B3FB1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A77B4C1" w14:textId="777C3DA5" w:rsidR="000B3FB1" w:rsidRPr="005F04F4" w:rsidRDefault="000B3FB1" w:rsidP="000B3FB1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Jäätmetekke sh toiduraiskamise vähendamine</w:t>
            </w:r>
            <w:r w:rsidR="006252F8">
              <w:rPr>
                <w:rFonts w:ascii="Times New Roman" w:hAnsi="Times New Roman" w:cs="Times New Roman"/>
                <w:color w:val="2F5496" w:themeColor="accent1" w:themeShade="BF"/>
                <w:lang w:val="et-EE"/>
              </w:rPr>
              <w:t xml:space="preserve">, </w:t>
            </w:r>
            <w:r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korduskasutuse </w:t>
            </w:r>
            <w:r w:rsidR="008416C4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ja jäätmete </w:t>
            </w:r>
            <w:r w:rsidR="00F760C6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korduskasutuseks </w:t>
            </w:r>
            <w:r w:rsidR="00224D62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e</w:t>
            </w:r>
            <w:r w:rsidR="00F760C6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tte</w:t>
            </w:r>
            <w:r w:rsidR="00224D62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valmistamise </w:t>
            </w:r>
            <w:r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edendamine</w:t>
            </w:r>
            <w:r w:rsidR="00F85277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(sh</w:t>
            </w:r>
            <w:r w:rsidR="00D9629C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korduskasutuspunktide rajamine)</w:t>
            </w:r>
            <w:r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, ringmajandus</w:t>
            </w:r>
          </w:p>
        </w:tc>
        <w:tc>
          <w:tcPr>
            <w:tcW w:w="783" w:type="dxa"/>
            <w:vAlign w:val="center"/>
          </w:tcPr>
          <w:p w14:paraId="0D5E2E00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71178054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2DA2F78D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FFF9863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6B8608B2" w14:textId="54BFD0DE" w:rsidR="000B3FB1" w:rsidRPr="005F04F4" w:rsidRDefault="00285ED5" w:rsidP="000B3FB1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2E3257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, e</w:t>
            </w:r>
            <w:r w:rsidR="00687C04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rasektor</w:t>
            </w:r>
          </w:p>
        </w:tc>
      </w:tr>
      <w:tr w:rsidR="000B3FB1" w:rsidRPr="005F04F4" w14:paraId="2E18FD43" w14:textId="77777777" w:rsidTr="0F1757A4">
        <w:tc>
          <w:tcPr>
            <w:tcW w:w="576" w:type="dxa"/>
          </w:tcPr>
          <w:p w14:paraId="318C39B1" w14:textId="77777777" w:rsidR="000B3FB1" w:rsidRPr="005F04F4" w:rsidRDefault="000B3FB1" w:rsidP="000B3FB1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B8E1B82" w14:textId="7455D1C2" w:rsidR="000B3FB1" w:rsidRPr="005F04F4" w:rsidRDefault="000B3FB1" w:rsidP="000B3FB1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Kliimamuutuste leevendamiseks ja nende mõjuga kohanemiseks looduspõhiste lahenduste kasutamine (sh nutikad sademevee taaskasutamise süsteemid, </w:t>
            </w:r>
            <w:proofErr w:type="spellStart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ökoparklad</w:t>
            </w:r>
            <w:proofErr w:type="spellEnd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rohekatused, avalikkuse teadlikkuse suurendamine kliimamuutuste mõjudest jne)</w:t>
            </w:r>
          </w:p>
        </w:tc>
        <w:tc>
          <w:tcPr>
            <w:tcW w:w="783" w:type="dxa"/>
            <w:vAlign w:val="center"/>
          </w:tcPr>
          <w:p w14:paraId="45C22CC2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453BE2EC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257D4669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202F958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57247E95" w14:textId="77777777" w:rsidR="000B3FB1" w:rsidRPr="005F04F4" w:rsidRDefault="00285ED5" w:rsidP="000B3FB1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E56ACE" w:rsidRPr="005F04F4" w14:paraId="1FCCC253" w14:textId="77777777" w:rsidTr="0F1757A4">
        <w:tc>
          <w:tcPr>
            <w:tcW w:w="576" w:type="dxa"/>
          </w:tcPr>
          <w:p w14:paraId="0FB8B2BC" w14:textId="77777777" w:rsidR="00E56ACE" w:rsidRPr="005F04F4" w:rsidRDefault="00E56ACE" w:rsidP="00E56AC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3BAD7D09" w14:textId="1B5CF232" w:rsidR="00E56ACE" w:rsidRPr="005F04F4" w:rsidRDefault="00E56ACE" w:rsidP="00E56AC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Taastuvenergia tootmise ja tarbimise suurendamine (nt tänavavalgustuse, avalike hoonete ja rajatiste lahendused jms)</w:t>
            </w:r>
          </w:p>
        </w:tc>
        <w:tc>
          <w:tcPr>
            <w:tcW w:w="783" w:type="dxa"/>
            <w:vAlign w:val="center"/>
          </w:tcPr>
          <w:p w14:paraId="09A29897" w14:textId="77777777" w:rsidR="00E56ACE" w:rsidRPr="005F04F4" w:rsidRDefault="00E56ACE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DC495EC" w14:textId="77777777" w:rsidR="00E56ACE" w:rsidRPr="005F04F4" w:rsidRDefault="00E56ACE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9B859FF" w14:textId="77777777" w:rsidR="00E56ACE" w:rsidRPr="005F04F4" w:rsidRDefault="00E56ACE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0616E9D" w14:textId="77777777" w:rsidR="00E56ACE" w:rsidRPr="005F04F4" w:rsidRDefault="00E56ACE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64DD7B36" w14:textId="77777777" w:rsidR="00E56ACE" w:rsidRPr="005F04F4" w:rsidRDefault="00E56ACE" w:rsidP="00E56AC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E56ACE" w:rsidRPr="005F04F4" w14:paraId="0CD122A1" w14:textId="77777777" w:rsidTr="0F1757A4">
        <w:tc>
          <w:tcPr>
            <w:tcW w:w="576" w:type="dxa"/>
          </w:tcPr>
          <w:p w14:paraId="0D47BFB9" w14:textId="77777777" w:rsidR="00E56ACE" w:rsidRPr="005F04F4" w:rsidRDefault="00E56ACE" w:rsidP="00E56AC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1492E052" w14:textId="57C41F3C" w:rsidR="00E56ACE" w:rsidRPr="005F04F4" w:rsidRDefault="00E56ACE" w:rsidP="00E56AC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Elu- ja liigirikkuse suurendamiseks tihedamalt asustatud aladel looduspõhiste lahenduste kasutamine (veesilmad, lilleniidud, kogukonnaaiad, keskkonnahariduslikud huvipunktid, liigvee kiirema äravoolu soodustamiseks vajalikud maastikutööd, </w:t>
            </w:r>
            <w:proofErr w:type="spellStart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võõrliikide</w:t>
            </w:r>
            <w:proofErr w:type="spellEnd"/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tõrje, niidetavate ja riisutavate alade vähendamine jne)</w:t>
            </w:r>
          </w:p>
        </w:tc>
        <w:tc>
          <w:tcPr>
            <w:tcW w:w="783" w:type="dxa"/>
            <w:vAlign w:val="center"/>
          </w:tcPr>
          <w:p w14:paraId="61B46189" w14:textId="77777777" w:rsidR="00E56ACE" w:rsidRPr="005F04F4" w:rsidRDefault="00E56ACE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600EA400" w14:textId="77777777" w:rsidR="00E56ACE" w:rsidRPr="005F04F4" w:rsidRDefault="00E56ACE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2CB68F09" w14:textId="77777777" w:rsidR="00E56ACE" w:rsidRPr="005F04F4" w:rsidRDefault="00E56ACE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29A097C" w14:textId="77777777" w:rsidR="00E56ACE" w:rsidRPr="005F04F4" w:rsidRDefault="00E56ACE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1A6AC340" w14:textId="77777777" w:rsidR="00E56ACE" w:rsidRPr="005F04F4" w:rsidRDefault="00E56ACE" w:rsidP="00E56AC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132910" w:rsidRPr="005F04F4" w14:paraId="560AAFF9" w14:textId="77777777" w:rsidTr="0F1757A4">
        <w:tc>
          <w:tcPr>
            <w:tcW w:w="576" w:type="dxa"/>
          </w:tcPr>
          <w:p w14:paraId="4E2A2CB1" w14:textId="77777777" w:rsidR="00132910" w:rsidRPr="005F04F4" w:rsidRDefault="00132910" w:rsidP="00E56AC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4301509A" w14:textId="19EF2E0C" w:rsidR="00132910" w:rsidRPr="005F04F4" w:rsidRDefault="00132910" w:rsidP="00E56AC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Loodusalade kujundamine avalikuks kasutuseks (sh rohealad, matkarajad, puhkealad, rekreatsioon jt)</w:t>
            </w:r>
          </w:p>
        </w:tc>
        <w:tc>
          <w:tcPr>
            <w:tcW w:w="783" w:type="dxa"/>
            <w:vAlign w:val="center"/>
          </w:tcPr>
          <w:p w14:paraId="247DF6AB" w14:textId="77777777" w:rsidR="00132910" w:rsidRPr="005F04F4" w:rsidRDefault="00132910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F6CC5FB" w14:textId="77777777" w:rsidR="00132910" w:rsidRPr="005F04F4" w:rsidRDefault="00132910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5AF3E913" w14:textId="77777777" w:rsidR="00132910" w:rsidRPr="005F04F4" w:rsidRDefault="00132910" w:rsidP="00E56AC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A417543" w14:textId="77777777" w:rsidR="00132910" w:rsidRPr="005F04F4" w:rsidRDefault="00132910" w:rsidP="0042378D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  <w:vAlign w:val="center"/>
          </w:tcPr>
          <w:p w14:paraId="1C3C72BE" w14:textId="77777777" w:rsidR="00132910" w:rsidRPr="005F04F4" w:rsidRDefault="00132910" w:rsidP="0042378D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634875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ettevõtted, MTÜd,</w:t>
            </w:r>
            <w:r w:rsidR="00200C6B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</w:p>
        </w:tc>
      </w:tr>
      <w:tr w:rsidR="000B3FB1" w:rsidRPr="005F04F4" w14:paraId="7697B875" w14:textId="77777777" w:rsidTr="0F1757A4">
        <w:tc>
          <w:tcPr>
            <w:tcW w:w="576" w:type="dxa"/>
          </w:tcPr>
          <w:p w14:paraId="730DD233" w14:textId="77777777" w:rsidR="000B3FB1" w:rsidRPr="005F04F4" w:rsidRDefault="000B3FB1" w:rsidP="000B3FB1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445DA32" w14:textId="07C62F65" w:rsidR="000B3FB1" w:rsidRPr="005F04F4" w:rsidRDefault="000B3FB1" w:rsidP="000B3FB1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Avalikel üritustel joogivee- ja korduskasutuslahendused</w:t>
            </w:r>
          </w:p>
        </w:tc>
        <w:tc>
          <w:tcPr>
            <w:tcW w:w="783" w:type="dxa"/>
            <w:vAlign w:val="center"/>
          </w:tcPr>
          <w:p w14:paraId="36D0B11E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7F279699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2CC96F75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6C5A95B" w14:textId="77777777" w:rsidR="000B3FB1" w:rsidRPr="005F04F4" w:rsidRDefault="000B3FB1" w:rsidP="000B3FB1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27FED756" w14:textId="77777777" w:rsidR="000B3FB1" w:rsidRPr="005F04F4" w:rsidRDefault="00285ED5" w:rsidP="000B3FB1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2651E327" w14:textId="77777777" w:rsidTr="0F1757A4">
        <w:tc>
          <w:tcPr>
            <w:tcW w:w="576" w:type="dxa"/>
          </w:tcPr>
          <w:p w14:paraId="358C65E1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62D2880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Pakiautomaadi teenuse arendamine Mustvee vallas</w:t>
            </w:r>
          </w:p>
        </w:tc>
        <w:tc>
          <w:tcPr>
            <w:tcW w:w="783" w:type="dxa"/>
            <w:vAlign w:val="center"/>
          </w:tcPr>
          <w:p w14:paraId="6D77A67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2239252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0552220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3AEF50F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0A02BE7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Ettevõtted, KOV</w:t>
            </w:r>
          </w:p>
        </w:tc>
      </w:tr>
      <w:tr w:rsidR="00DB73CE" w:rsidRPr="005F04F4" w14:paraId="273B82D1" w14:textId="77777777" w:rsidTr="0F1757A4">
        <w:tc>
          <w:tcPr>
            <w:tcW w:w="576" w:type="dxa"/>
          </w:tcPr>
          <w:p w14:paraId="2E8415AD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1C4064C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Avalike hoonete energiasäästlikuks muutmine</w:t>
            </w:r>
          </w:p>
        </w:tc>
        <w:tc>
          <w:tcPr>
            <w:tcW w:w="783" w:type="dxa"/>
            <w:vAlign w:val="center"/>
          </w:tcPr>
          <w:p w14:paraId="6D6681A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088C45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69E08A4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625B5B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4FB9D55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3AF41B18" w14:textId="77777777" w:rsidTr="0F1757A4">
        <w:tc>
          <w:tcPr>
            <w:tcW w:w="576" w:type="dxa"/>
          </w:tcPr>
          <w:p w14:paraId="31165595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40DDFDC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Kergliiklusteede võrgustiku arendamine, sh koostöös Transpordiametiga riigimaanteede äärde kergliiklusteed</w:t>
            </w:r>
            <w:r w:rsidR="002D2545" w:rsidRPr="005F04F4">
              <w:rPr>
                <w:rFonts w:ascii="Times New Roman" w:hAnsi="Times New Roman" w:cs="Times New Roman"/>
                <w:lang w:val="et-EE"/>
              </w:rPr>
              <w:t xml:space="preserve">. </w:t>
            </w:r>
          </w:p>
        </w:tc>
        <w:tc>
          <w:tcPr>
            <w:tcW w:w="783" w:type="dxa"/>
            <w:vAlign w:val="center"/>
          </w:tcPr>
          <w:p w14:paraId="1F5ECF6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1346ACA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959880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AC3A7A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5F04170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Transpordiamet, KOV</w:t>
            </w:r>
          </w:p>
        </w:tc>
      </w:tr>
      <w:tr w:rsidR="00DB73CE" w:rsidRPr="005F04F4" w14:paraId="1075E05F" w14:textId="77777777" w:rsidTr="0F1757A4">
        <w:tc>
          <w:tcPr>
            <w:tcW w:w="576" w:type="dxa"/>
          </w:tcPr>
          <w:p w14:paraId="41C0405C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0771DEB2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Riigimaanteede mustkatte alla viimine (Avinurme-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Paadenurme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, </w:t>
            </w:r>
            <w:r w:rsidRPr="00431921">
              <w:rPr>
                <w:rFonts w:ascii="Times New Roman" w:hAnsi="Times New Roman" w:cs="Times New Roman"/>
                <w:strike/>
                <w:color w:val="EE0000"/>
                <w:lang w:val="et-EE"/>
              </w:rPr>
              <w:t>Voore-Kääpa,</w:t>
            </w:r>
            <w:r w:rsidRPr="005F04F4">
              <w:rPr>
                <w:rFonts w:ascii="Times New Roman" w:hAnsi="Times New Roman" w:cs="Times New Roman"/>
                <w:lang w:val="et-EE"/>
              </w:rPr>
              <w:t xml:space="preserve"> Vanasaare-Saare-Koseveski, Lepiksaare-Laekannu-Ulvi, Ulvi</w:t>
            </w:r>
            <w:r w:rsidR="00A35313" w:rsidRPr="005F04F4">
              <w:rPr>
                <w:rFonts w:ascii="Times New Roman" w:hAnsi="Times New Roman" w:cs="Times New Roman"/>
                <w:lang w:val="et-EE"/>
              </w:rPr>
              <w:t>-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Lilastvere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>, Vadi-Jõemetsa)</w:t>
            </w:r>
          </w:p>
        </w:tc>
        <w:tc>
          <w:tcPr>
            <w:tcW w:w="783" w:type="dxa"/>
            <w:vAlign w:val="center"/>
          </w:tcPr>
          <w:p w14:paraId="3678FAE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5A3E382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1FFCE78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44B7BE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1EDC9CB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Transpordiamet, KOV</w:t>
            </w:r>
          </w:p>
        </w:tc>
      </w:tr>
      <w:tr w:rsidR="00DB73CE" w:rsidRPr="005F04F4" w14:paraId="7CE385EF" w14:textId="77777777" w:rsidTr="0F1757A4">
        <w:tc>
          <w:tcPr>
            <w:tcW w:w="576" w:type="dxa"/>
          </w:tcPr>
          <w:p w14:paraId="152D4A98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059377E6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Energiasäästliku tänavavalgustuse lahendused, sh bussijaamade kohtvalgustus liikumisanduritega</w:t>
            </w:r>
          </w:p>
        </w:tc>
        <w:tc>
          <w:tcPr>
            <w:tcW w:w="783" w:type="dxa"/>
            <w:vAlign w:val="center"/>
          </w:tcPr>
          <w:p w14:paraId="056B5B6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29DE4F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7E64D4A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7D3FFCF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1AD873E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7B5C3EFA" w14:textId="77777777" w:rsidTr="0F1757A4">
        <w:tc>
          <w:tcPr>
            <w:tcW w:w="576" w:type="dxa"/>
          </w:tcPr>
          <w:p w14:paraId="3F962F4A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7FA10152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Soojamajanduse kaasajastamine</w:t>
            </w:r>
            <w:r w:rsidR="00E37F81">
              <w:rPr>
                <w:rFonts w:ascii="Times New Roman" w:hAnsi="Times New Roman" w:cs="Times New Roman"/>
                <w:color w:val="000000" w:themeColor="text1"/>
                <w:lang w:val="et-EE"/>
              </w:rPr>
              <w:t>, sealhulgas energiatõhususe edendamine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(katlamajad, trassid)</w:t>
            </w:r>
          </w:p>
        </w:tc>
        <w:tc>
          <w:tcPr>
            <w:tcW w:w="783" w:type="dxa"/>
            <w:vAlign w:val="center"/>
          </w:tcPr>
          <w:p w14:paraId="5EBCA60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639D1C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73318F7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F59AFB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3EB686C0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Mustvee </w:t>
            </w:r>
            <w:r w:rsidR="00714BA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Haldus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OÜ</w:t>
            </w:r>
            <w:r w:rsidR="00714BA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16070A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e</w:t>
            </w:r>
            <w:r w:rsidR="002F4C7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ttevõtted</w:t>
            </w:r>
          </w:p>
        </w:tc>
      </w:tr>
      <w:tr w:rsidR="00DB73CE" w:rsidRPr="005F04F4" w14:paraId="16D22644" w14:textId="77777777" w:rsidTr="0F1757A4">
        <w:tc>
          <w:tcPr>
            <w:tcW w:w="576" w:type="dxa"/>
          </w:tcPr>
          <w:p w14:paraId="1CE8E4C0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2D9C4AD4" w14:textId="77777777" w:rsidR="00C03FA1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Ühisveevärgi- ja kanalisatsioonisüsteemi investeeringud (Avinurme, Ulvi ja Pärniku, Kääpa, Voore, Lohusuu, Mustvee linn, Raja-Kasepää,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Vilusi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>)</w:t>
            </w:r>
          </w:p>
        </w:tc>
        <w:tc>
          <w:tcPr>
            <w:tcW w:w="783" w:type="dxa"/>
            <w:vAlign w:val="center"/>
          </w:tcPr>
          <w:p w14:paraId="5FEF7FE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0209C4E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4BD4073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2026C53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0A69C5B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Emajõe Veevärk AS, </w:t>
            </w:r>
            <w:r w:rsidR="00714BA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Mustvee Haldus OÜ,</w:t>
            </w:r>
            <w:r w:rsidR="00E40F3E" w:rsidRPr="005F04F4">
              <w:rPr>
                <w:rFonts w:ascii="Times New Roman" w:hAnsi="Times New Roman" w:cs="Times New Roman"/>
                <w:color w:val="FF0000"/>
                <w:lang w:val="et-EE"/>
              </w:rPr>
              <w:t xml:space="preserve"> </w:t>
            </w: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136173" w:rsidRPr="005F04F4" w14:paraId="16563ABA" w14:textId="77777777" w:rsidTr="0F1757A4">
        <w:tc>
          <w:tcPr>
            <w:tcW w:w="576" w:type="dxa"/>
          </w:tcPr>
          <w:p w14:paraId="1712C810" w14:textId="77777777" w:rsidR="00136173" w:rsidRPr="005F04F4" w:rsidRDefault="00136173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4691BA9F" w14:textId="77777777" w:rsidR="00136173" w:rsidRPr="005F04F4" w:rsidRDefault="00136173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lang w:val="et-EE"/>
              </w:rPr>
              <w:t>Purgimissõlmede</w:t>
            </w:r>
            <w:proofErr w:type="spellEnd"/>
            <w:r>
              <w:rPr>
                <w:rFonts w:ascii="Times New Roman" w:hAnsi="Times New Roman" w:cs="Times New Roman"/>
                <w:lang w:val="et-EE"/>
              </w:rPr>
              <w:t xml:space="preserve"> rajamine</w:t>
            </w:r>
          </w:p>
        </w:tc>
        <w:tc>
          <w:tcPr>
            <w:tcW w:w="783" w:type="dxa"/>
            <w:vAlign w:val="center"/>
          </w:tcPr>
          <w:p w14:paraId="5FB13110" w14:textId="77777777" w:rsidR="00136173" w:rsidRPr="005F04F4" w:rsidRDefault="0013617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2BB421B5" w14:textId="77777777" w:rsidR="00136173" w:rsidRPr="005F04F4" w:rsidRDefault="0013617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87DF000" w14:textId="77777777" w:rsidR="00136173" w:rsidRPr="005F04F4" w:rsidRDefault="0013617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26D0245" w14:textId="77777777" w:rsidR="00136173" w:rsidRPr="005F04F4" w:rsidRDefault="00136173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535" w:type="dxa"/>
          </w:tcPr>
          <w:p w14:paraId="3AFCFBD7" w14:textId="77777777" w:rsidR="00136173" w:rsidRPr="005F04F4" w:rsidRDefault="00136173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>
              <w:rPr>
                <w:rFonts w:ascii="Times New Roman" w:hAnsi="Times New Roman" w:cs="Times New Roman"/>
                <w:lang w:val="et-EE"/>
              </w:rPr>
              <w:t>Emajõe Veevärk AS, KOV</w:t>
            </w:r>
          </w:p>
        </w:tc>
      </w:tr>
      <w:tr w:rsidR="00DB73CE" w:rsidRPr="005F04F4" w14:paraId="47068159" w14:textId="77777777" w:rsidTr="0F1757A4">
        <w:tc>
          <w:tcPr>
            <w:tcW w:w="576" w:type="dxa"/>
          </w:tcPr>
          <w:p w14:paraId="0517C053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935" w:type="dxa"/>
          </w:tcPr>
          <w:p w14:paraId="7B39DFF4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Bussioote</w:t>
            </w:r>
            <w:r w:rsidR="00924ED8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alade</w:t>
            </w:r>
            <w:r w:rsidR="00B27BCB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ja-</w:t>
            </w:r>
            <w:r w:rsidR="00B27BCB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  <w:r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paviljonide korrastamine</w:t>
            </w:r>
            <w:r w:rsidR="00820EC0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>,</w:t>
            </w:r>
            <w:r w:rsidR="00D519C5"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rekonstrueerimine</w:t>
            </w:r>
            <w:r w:rsidRPr="003C7158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</w:p>
        </w:tc>
        <w:tc>
          <w:tcPr>
            <w:tcW w:w="783" w:type="dxa"/>
            <w:vAlign w:val="center"/>
          </w:tcPr>
          <w:p w14:paraId="76518F7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1FADEB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003EFBC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B4CFCD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238BD8B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5B1F328E" w14:textId="77777777" w:rsidTr="0F1757A4">
        <w:tc>
          <w:tcPr>
            <w:tcW w:w="576" w:type="dxa"/>
          </w:tcPr>
          <w:p w14:paraId="5F9D14D9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935" w:type="dxa"/>
          </w:tcPr>
          <w:p w14:paraId="2835C55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Kalmistute laiendamine ja tugitaristu (piirdeaiad, parklad jms) arendamine</w:t>
            </w:r>
          </w:p>
        </w:tc>
        <w:tc>
          <w:tcPr>
            <w:tcW w:w="783" w:type="dxa"/>
            <w:vAlign w:val="center"/>
          </w:tcPr>
          <w:p w14:paraId="31E1564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2CB7C54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2118D6D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0F6D4F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2854DFE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18026DE1" w14:textId="77777777" w:rsidTr="0F1757A4">
        <w:tc>
          <w:tcPr>
            <w:tcW w:w="576" w:type="dxa"/>
          </w:tcPr>
          <w:p w14:paraId="56E358E9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6AD6CEFD" w14:textId="77777777" w:rsidR="00DB73CE" w:rsidRPr="005F04F4" w:rsidRDefault="00B830FA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Mustvee </w:t>
            </w:r>
            <w:r w:rsidR="00B9088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valla avalike sildade hooldustööd ja vajadusel rekonstrueerimine</w:t>
            </w:r>
          </w:p>
        </w:tc>
        <w:tc>
          <w:tcPr>
            <w:tcW w:w="783" w:type="dxa"/>
            <w:vAlign w:val="center"/>
          </w:tcPr>
          <w:p w14:paraId="4DCFB2C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340A414E" w14:textId="77777777" w:rsidR="00DB73CE" w:rsidRPr="005F04F4" w:rsidRDefault="00B9088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08780BFB" w14:textId="77777777" w:rsidR="00DB73CE" w:rsidRPr="005F04F4" w:rsidRDefault="00B9088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07049F8" w14:textId="77777777" w:rsidR="00DB73CE" w:rsidRPr="005F04F4" w:rsidRDefault="00B9088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6ED261E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04705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</w:p>
        </w:tc>
      </w:tr>
      <w:tr w:rsidR="00DB73CE" w:rsidRPr="005F04F4" w14:paraId="7F2F12A8" w14:textId="77777777" w:rsidTr="0F1757A4">
        <w:tc>
          <w:tcPr>
            <w:tcW w:w="576" w:type="dxa"/>
          </w:tcPr>
          <w:p w14:paraId="303E0E1B" w14:textId="77777777" w:rsidR="00DB73CE" w:rsidRPr="005F04F4" w:rsidRDefault="00DB73CE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57AFF295" w14:textId="77777777" w:rsidR="00DB73CE" w:rsidRPr="005F04F4" w:rsidRDefault="006F3192" w:rsidP="006F3192">
            <w:pPr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Maaparandus- ja sademeveesüsteemide korrastamine</w:t>
            </w:r>
          </w:p>
        </w:tc>
        <w:tc>
          <w:tcPr>
            <w:tcW w:w="783" w:type="dxa"/>
            <w:vAlign w:val="center"/>
          </w:tcPr>
          <w:p w14:paraId="13FA10A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7B5CA37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2BF6ED4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3AFABFA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</w:tcPr>
          <w:p w14:paraId="409715E0" w14:textId="77777777" w:rsidR="00151318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6F319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</w:t>
            </w:r>
            <w:r w:rsidR="00D66C61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ettevõtted, eraisikud</w:t>
            </w:r>
          </w:p>
        </w:tc>
      </w:tr>
      <w:tr w:rsidR="00EF70DD" w:rsidRPr="005F04F4" w14:paraId="34440DA1" w14:textId="77777777" w:rsidTr="0F1757A4">
        <w:tc>
          <w:tcPr>
            <w:tcW w:w="576" w:type="dxa"/>
          </w:tcPr>
          <w:p w14:paraId="4BEBA088" w14:textId="77777777" w:rsidR="00EF70DD" w:rsidRPr="005F04F4" w:rsidRDefault="00EF70DD" w:rsidP="00FA033E">
            <w:pPr>
              <w:numPr>
                <w:ilvl w:val="0"/>
                <w:numId w:val="5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935" w:type="dxa"/>
          </w:tcPr>
          <w:p w14:paraId="297A51A8" w14:textId="77777777" w:rsidR="00EF70DD" w:rsidRPr="005F04F4" w:rsidRDefault="00402019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Kriisi</w:t>
            </w:r>
            <w:r w:rsidR="00B61195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olukordade</w:t>
            </w:r>
            <w:r w:rsidR="00F4350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lahendusteks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valmi</w:t>
            </w:r>
            <w:r w:rsidR="00B61195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duse tõstmine</w:t>
            </w:r>
            <w:r w:rsidR="00F4350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(</w:t>
            </w:r>
            <w:r w:rsidR="00C369B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evakuatsioonidega seonduv</w:t>
            </w:r>
            <w:r w:rsidR="00F47B58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</w:t>
            </w:r>
            <w:r w:rsidR="008C50AF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elektri-ja sidesüsteemide väljaehitamine</w:t>
            </w:r>
            <w:r w:rsidR="00BA7927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ja arendamine,</w:t>
            </w:r>
            <w:r w:rsidR="00C369B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  <w:r w:rsidR="003503BC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(mobiilsete)</w:t>
            </w:r>
            <w:r w:rsidR="00C369B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generaatorite tagamine erinevates piirkondades</w:t>
            </w:r>
            <w:r w:rsidR="00B654F7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evakuatsiooni hoonetes sh elektrisüsteemide väljaehitamine generaatorite ühendamiseks</w:t>
            </w:r>
            <w:r w:rsidR="0038796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jne</w:t>
            </w:r>
            <w:r w:rsidR="00F4350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)</w:t>
            </w:r>
          </w:p>
        </w:tc>
        <w:tc>
          <w:tcPr>
            <w:tcW w:w="783" w:type="dxa"/>
            <w:vAlign w:val="center"/>
          </w:tcPr>
          <w:p w14:paraId="549B621D" w14:textId="77777777" w:rsidR="00EF70DD" w:rsidRPr="005F04F4" w:rsidRDefault="00F731DD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3" w:type="dxa"/>
            <w:vAlign w:val="center"/>
          </w:tcPr>
          <w:p w14:paraId="680FC255" w14:textId="77777777" w:rsidR="00EF70DD" w:rsidRPr="005F04F4" w:rsidRDefault="00157088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6" w:type="dxa"/>
            <w:vAlign w:val="center"/>
          </w:tcPr>
          <w:p w14:paraId="3F9F21E0" w14:textId="77777777" w:rsidR="00EF70DD" w:rsidRPr="005F04F4" w:rsidRDefault="00157088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56E376E6" w14:textId="77777777" w:rsidR="00EF70DD" w:rsidRPr="005F04F4" w:rsidRDefault="00157088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35" w:type="dxa"/>
            <w:vAlign w:val="center"/>
          </w:tcPr>
          <w:p w14:paraId="6F553E4D" w14:textId="77777777" w:rsidR="00EF70DD" w:rsidRPr="005F04F4" w:rsidRDefault="00157088" w:rsidP="00387962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E67F30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ettevõtted</w:t>
            </w:r>
          </w:p>
        </w:tc>
      </w:tr>
    </w:tbl>
    <w:p w14:paraId="31CBA47E" w14:textId="77777777" w:rsidR="00DB73CE" w:rsidRPr="005F04F4" w:rsidRDefault="00DB73CE" w:rsidP="00DB73CE">
      <w:p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6C7248CB" w14:textId="77777777" w:rsidR="00DB73CE" w:rsidRPr="005F04F4" w:rsidRDefault="00DB73CE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F04F4">
        <w:rPr>
          <w:rFonts w:ascii="Times New Roman" w:hAnsi="Times New Roman" w:cs="Times New Roman"/>
          <w:b/>
          <w:bCs/>
          <w:sz w:val="24"/>
          <w:szCs w:val="24"/>
          <w:lang w:val="et-EE"/>
        </w:rPr>
        <w:t>Sotsiaalhoolekanne ja tervishoid</w:t>
      </w:r>
    </w:p>
    <w:tbl>
      <w:tblPr>
        <w:tblStyle w:val="Kontuurtabel1"/>
        <w:tblW w:w="14170" w:type="dxa"/>
        <w:tblLook w:val="04A0" w:firstRow="1" w:lastRow="0" w:firstColumn="1" w:lastColumn="0" w:noHBand="0" w:noVBand="1"/>
      </w:tblPr>
      <w:tblGrid>
        <w:gridCol w:w="576"/>
        <w:gridCol w:w="6106"/>
        <w:gridCol w:w="1096"/>
        <w:gridCol w:w="1096"/>
        <w:gridCol w:w="1096"/>
        <w:gridCol w:w="1096"/>
        <w:gridCol w:w="3104"/>
      </w:tblGrid>
      <w:tr w:rsidR="00DB73CE" w:rsidRPr="005F04F4" w14:paraId="6495E6F5" w14:textId="77777777" w:rsidTr="00BF42D2">
        <w:tc>
          <w:tcPr>
            <w:tcW w:w="576" w:type="dxa"/>
            <w:vMerge w:val="restart"/>
            <w:shd w:val="clear" w:color="auto" w:fill="D9E2F3" w:themeFill="accent1" w:themeFillTint="33"/>
          </w:tcPr>
          <w:p w14:paraId="775F777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Jrk nr</w:t>
            </w:r>
          </w:p>
        </w:tc>
        <w:tc>
          <w:tcPr>
            <w:tcW w:w="6106" w:type="dxa"/>
            <w:vMerge w:val="restart"/>
            <w:shd w:val="clear" w:color="auto" w:fill="D9E2F3" w:themeFill="accent1" w:themeFillTint="33"/>
          </w:tcPr>
          <w:p w14:paraId="2477542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Tegevus</w:t>
            </w:r>
          </w:p>
        </w:tc>
        <w:tc>
          <w:tcPr>
            <w:tcW w:w="4384" w:type="dxa"/>
            <w:gridSpan w:val="4"/>
            <w:shd w:val="clear" w:color="auto" w:fill="D9E2F3" w:themeFill="accent1" w:themeFillTint="33"/>
          </w:tcPr>
          <w:p w14:paraId="10E4CF2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Aastad</w:t>
            </w:r>
          </w:p>
        </w:tc>
        <w:tc>
          <w:tcPr>
            <w:tcW w:w="3104" w:type="dxa"/>
            <w:vMerge w:val="restart"/>
            <w:shd w:val="clear" w:color="auto" w:fill="D9E2F3" w:themeFill="accent1" w:themeFillTint="33"/>
          </w:tcPr>
          <w:p w14:paraId="34EC340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Vastutajad</w:t>
            </w:r>
          </w:p>
        </w:tc>
      </w:tr>
      <w:tr w:rsidR="00DB73CE" w:rsidRPr="005F04F4" w14:paraId="66AC0035" w14:textId="77777777" w:rsidTr="00BF42D2">
        <w:trPr>
          <w:trHeight w:val="383"/>
        </w:trPr>
        <w:tc>
          <w:tcPr>
            <w:tcW w:w="576" w:type="dxa"/>
            <w:vMerge/>
          </w:tcPr>
          <w:p w14:paraId="65CA3817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6106" w:type="dxa"/>
            <w:vMerge/>
          </w:tcPr>
          <w:p w14:paraId="19D6CA8F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</w:p>
        </w:tc>
        <w:tc>
          <w:tcPr>
            <w:tcW w:w="1096" w:type="dxa"/>
            <w:shd w:val="clear" w:color="auto" w:fill="D9E2F3" w:themeFill="accent1" w:themeFillTint="33"/>
          </w:tcPr>
          <w:p w14:paraId="6025A19F" w14:textId="65C99228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7</w:t>
            </w:r>
          </w:p>
        </w:tc>
        <w:tc>
          <w:tcPr>
            <w:tcW w:w="1096" w:type="dxa"/>
            <w:shd w:val="clear" w:color="auto" w:fill="D9E2F3" w:themeFill="accent1" w:themeFillTint="33"/>
          </w:tcPr>
          <w:p w14:paraId="1EB62A27" w14:textId="6952EE30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8</w:t>
            </w:r>
          </w:p>
        </w:tc>
        <w:tc>
          <w:tcPr>
            <w:tcW w:w="1096" w:type="dxa"/>
            <w:shd w:val="clear" w:color="auto" w:fill="D9E2F3" w:themeFill="accent1" w:themeFillTint="33"/>
          </w:tcPr>
          <w:p w14:paraId="4D7BE865" w14:textId="6B1BE3AC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9</w:t>
            </w:r>
          </w:p>
        </w:tc>
        <w:tc>
          <w:tcPr>
            <w:tcW w:w="1096" w:type="dxa"/>
            <w:shd w:val="clear" w:color="auto" w:fill="D9E2F3" w:themeFill="accent1" w:themeFillTint="33"/>
          </w:tcPr>
          <w:p w14:paraId="258F3672" w14:textId="67530176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30</w:t>
            </w:r>
          </w:p>
        </w:tc>
        <w:tc>
          <w:tcPr>
            <w:tcW w:w="3104" w:type="dxa"/>
            <w:vMerge/>
          </w:tcPr>
          <w:p w14:paraId="02287F6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</w:tr>
      <w:tr w:rsidR="00DB73CE" w:rsidRPr="005F04F4" w14:paraId="0C2D16B3" w14:textId="77777777" w:rsidTr="00BF42D2">
        <w:tc>
          <w:tcPr>
            <w:tcW w:w="576" w:type="dxa"/>
          </w:tcPr>
          <w:p w14:paraId="6F90EC23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25BFE75D" w14:textId="74B8FD48" w:rsidR="00DB73CE" w:rsidRPr="00BF42D2" w:rsidRDefault="00A9245F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t-EE"/>
              </w:rPr>
            </w:pPr>
            <w:r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Koostöös teenuse osutajatega mobiilse </w:t>
            </w:r>
            <w:r w:rsidR="00DB73CE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eriarsti </w:t>
            </w:r>
            <w:r w:rsidR="00C2246B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ja perearsti </w:t>
            </w:r>
            <w:r w:rsidR="00DB73CE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>teenuse arendamine</w:t>
            </w:r>
          </w:p>
        </w:tc>
        <w:tc>
          <w:tcPr>
            <w:tcW w:w="1096" w:type="dxa"/>
            <w:vAlign w:val="center"/>
          </w:tcPr>
          <w:p w14:paraId="4E1B9CF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1460D8A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264C90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4F81C2A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40154CB8" w14:textId="77777777" w:rsidR="00DB73CE" w:rsidRPr="005F04F4" w:rsidRDefault="00307CB4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379D6C3F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SA </w:t>
            </w:r>
            <w:r w:rsidR="00DB73CE" w:rsidRPr="379D6C3F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Mustvee Tervis </w:t>
            </w:r>
          </w:p>
        </w:tc>
      </w:tr>
      <w:tr w:rsidR="00DB73CE" w:rsidRPr="005F04F4" w14:paraId="1763BEAE" w14:textId="77777777" w:rsidTr="00BF42D2">
        <w:trPr>
          <w:trHeight w:val="583"/>
        </w:trPr>
        <w:tc>
          <w:tcPr>
            <w:tcW w:w="576" w:type="dxa"/>
          </w:tcPr>
          <w:p w14:paraId="38CC7B10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1799EAD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379D6C3F">
              <w:rPr>
                <w:rFonts w:ascii="Times New Roman" w:hAnsi="Times New Roman" w:cs="Times New Roman"/>
                <w:color w:val="000000" w:themeColor="text1"/>
                <w:lang w:val="et-EE"/>
              </w:rPr>
              <w:t>SA Mustvee Tervis tegevuse ja teenuste arendamine (vaimne tervis)</w:t>
            </w:r>
          </w:p>
        </w:tc>
        <w:tc>
          <w:tcPr>
            <w:tcW w:w="1096" w:type="dxa"/>
            <w:vAlign w:val="center"/>
          </w:tcPr>
          <w:p w14:paraId="06D2B4F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C74209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E12628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25A6E3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72433561" w14:textId="721F579B" w:rsidR="00DB73CE" w:rsidRPr="005F04F4" w:rsidRDefault="00307CB4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SA </w:t>
            </w:r>
            <w:r w:rsidR="00DB73C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Mustvee Tervis</w:t>
            </w:r>
          </w:p>
        </w:tc>
      </w:tr>
      <w:tr w:rsidR="00DB73CE" w:rsidRPr="005F04F4" w14:paraId="16F23B1A" w14:textId="77777777" w:rsidTr="00BF42D2">
        <w:tc>
          <w:tcPr>
            <w:tcW w:w="576" w:type="dxa"/>
          </w:tcPr>
          <w:p w14:paraId="05F9EDB8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6021595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Erivajaduste varajane märkamine</w:t>
            </w:r>
            <w:r w:rsidR="00FA7C48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ja </w:t>
            </w:r>
            <w:r w:rsidR="00E95B0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lahenduste pakkumine</w:t>
            </w:r>
          </w:p>
        </w:tc>
        <w:tc>
          <w:tcPr>
            <w:tcW w:w="1096" w:type="dxa"/>
            <w:vAlign w:val="center"/>
          </w:tcPr>
          <w:p w14:paraId="7A6CA8C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3594D70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2A09180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39ECB0F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484EED4B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KOV </w:t>
            </w:r>
          </w:p>
        </w:tc>
      </w:tr>
      <w:tr w:rsidR="00DB73CE" w:rsidRPr="005F04F4" w14:paraId="13EB868B" w14:textId="77777777" w:rsidTr="00BF42D2">
        <w:tc>
          <w:tcPr>
            <w:tcW w:w="576" w:type="dxa"/>
          </w:tcPr>
          <w:p w14:paraId="65D21AA7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106" w:type="dxa"/>
          </w:tcPr>
          <w:p w14:paraId="48555A1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Tugiisikute ja isiklike abistajate leidmine, koolitamine ja motiveerimine</w:t>
            </w:r>
          </w:p>
        </w:tc>
        <w:tc>
          <w:tcPr>
            <w:tcW w:w="1096" w:type="dxa"/>
            <w:vAlign w:val="center"/>
          </w:tcPr>
          <w:p w14:paraId="0D6D69D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398215E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4E8F0C9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0E3F11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23A534E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714BA9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, </w:t>
            </w:r>
            <w:r w:rsidR="004B37D2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sotsiaalosakond</w:t>
            </w:r>
          </w:p>
        </w:tc>
      </w:tr>
      <w:tr w:rsidR="00DB73CE" w:rsidRPr="005F04F4" w14:paraId="4CC28F5C" w14:textId="77777777" w:rsidTr="00BF42D2">
        <w:tc>
          <w:tcPr>
            <w:tcW w:w="576" w:type="dxa"/>
          </w:tcPr>
          <w:p w14:paraId="4D95494E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106" w:type="dxa"/>
          </w:tcPr>
          <w:p w14:paraId="732A01C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Töö peredega teenuste kasutamiseks –kogemusnõustamine</w:t>
            </w:r>
          </w:p>
        </w:tc>
        <w:tc>
          <w:tcPr>
            <w:tcW w:w="1096" w:type="dxa"/>
            <w:vAlign w:val="center"/>
          </w:tcPr>
          <w:p w14:paraId="2D927A2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765A5D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41987B0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11B5A04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7FD2959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0534B2D6" w14:textId="77777777" w:rsidTr="00BF42D2">
        <w:tc>
          <w:tcPr>
            <w:tcW w:w="576" w:type="dxa"/>
          </w:tcPr>
          <w:p w14:paraId="5F02A8D7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106" w:type="dxa"/>
          </w:tcPr>
          <w:p w14:paraId="041439F1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Tervislike eluviiside propageerimine sünnist-surmani</w:t>
            </w:r>
          </w:p>
        </w:tc>
        <w:tc>
          <w:tcPr>
            <w:tcW w:w="1096" w:type="dxa"/>
            <w:vAlign w:val="center"/>
          </w:tcPr>
          <w:p w14:paraId="16FF935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5C5353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99693E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00B515D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3E134B18" w14:textId="727E503D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KOV, Mustvee </w:t>
            </w:r>
            <w:r w:rsidR="00307CB4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pordihoone, haridusasutused, kultuuriasutused, MTÜd</w:t>
            </w:r>
          </w:p>
        </w:tc>
      </w:tr>
      <w:tr w:rsidR="00DB73CE" w:rsidRPr="005F04F4" w14:paraId="3D8161E5" w14:textId="77777777" w:rsidTr="00BF42D2">
        <w:tc>
          <w:tcPr>
            <w:tcW w:w="576" w:type="dxa"/>
          </w:tcPr>
          <w:p w14:paraId="51BD75E3" w14:textId="77777777" w:rsidR="00DB73CE" w:rsidRPr="002210EA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106" w:type="dxa"/>
          </w:tcPr>
          <w:p w14:paraId="6C605D81" w14:textId="1EE1F3D4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Perekondade, lähedaste, kaassõltlaste toetamine</w:t>
            </w:r>
            <w:r w:rsidR="0012635C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  <w:r w:rsidR="0012635C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>ja</w:t>
            </w:r>
            <w:r w:rsidR="0012635C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perede toimetuleku toetamiseks</w:t>
            </w:r>
            <w:r w:rsidR="00AA493C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peretöötaja rakendamine</w:t>
            </w:r>
          </w:p>
        </w:tc>
        <w:tc>
          <w:tcPr>
            <w:tcW w:w="1096" w:type="dxa"/>
            <w:vAlign w:val="center"/>
          </w:tcPr>
          <w:p w14:paraId="47F0081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E7409E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24AC430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7F93224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4A97D2DE" w14:textId="13A50E9C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D51B3E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>, MTÜd</w:t>
            </w:r>
          </w:p>
        </w:tc>
      </w:tr>
      <w:tr w:rsidR="00DB73CE" w:rsidRPr="005F04F4" w14:paraId="6F8A1F3E" w14:textId="77777777" w:rsidTr="00BF42D2">
        <w:tc>
          <w:tcPr>
            <w:tcW w:w="576" w:type="dxa"/>
          </w:tcPr>
          <w:p w14:paraId="27956077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106" w:type="dxa"/>
          </w:tcPr>
          <w:p w14:paraId="28A279A4" w14:textId="77777777" w:rsidR="00DB73CE" w:rsidRPr="0094763F" w:rsidRDefault="00BD6C8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>Maakonna t</w:t>
            </w:r>
            <w:r w:rsidR="00DB73CE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erviseprofiili ning laste ja perede heaolu arengukava </w:t>
            </w:r>
            <w:r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tegevuste rakendamine </w:t>
            </w:r>
            <w:r w:rsidR="00282E7F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>vallas tervise, laste ja perekondade heaolu</w:t>
            </w:r>
            <w:r w:rsidR="00813BB2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>ks (erinevad rekreatsioonimeetmed, tugikeskuse teenused kättesaadavamaks</w:t>
            </w:r>
            <w:r w:rsidR="0064704F" w:rsidRPr="0094763F">
              <w:rPr>
                <w:rFonts w:ascii="Times New Roman" w:hAnsi="Times New Roman" w:cs="Times New Roman"/>
                <w:color w:val="000000" w:themeColor="text1"/>
                <w:lang w:val="et-EE"/>
              </w:rPr>
              <w:t>, erinevad toetused jne)</w:t>
            </w:r>
          </w:p>
        </w:tc>
        <w:tc>
          <w:tcPr>
            <w:tcW w:w="1096" w:type="dxa"/>
            <w:vAlign w:val="center"/>
          </w:tcPr>
          <w:p w14:paraId="7C215C3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26DADF4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35B47D0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82D9EB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392F4B51" w14:textId="77777777" w:rsidR="0013423D" w:rsidRPr="005F04F4" w:rsidRDefault="00DB73CE" w:rsidP="0013423D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  <w:r w:rsidR="005C11CF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</w:p>
          <w:p w14:paraId="66694508" w14:textId="77777777" w:rsidR="006310D7" w:rsidRPr="005F04F4" w:rsidRDefault="006310D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</w:p>
        </w:tc>
      </w:tr>
      <w:tr w:rsidR="00DB73CE" w:rsidRPr="005F04F4" w14:paraId="0017A480" w14:textId="77777777" w:rsidTr="00BF42D2">
        <w:tc>
          <w:tcPr>
            <w:tcW w:w="576" w:type="dxa"/>
          </w:tcPr>
          <w:p w14:paraId="20DD7779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6B3D30CD" w14:textId="72D924ED" w:rsidR="00DB73CE" w:rsidRPr="00BF42D2" w:rsidRDefault="00F73A85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4"/>
                <w:szCs w:val="24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Sotsiaalhoolekande ja tervishoiu võrgustikutöö laiendamine</w:t>
            </w:r>
          </w:p>
        </w:tc>
        <w:tc>
          <w:tcPr>
            <w:tcW w:w="1096" w:type="dxa"/>
            <w:vAlign w:val="center"/>
          </w:tcPr>
          <w:p w14:paraId="25860C2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228C17F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737F5D1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7823A58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104" w:type="dxa"/>
          </w:tcPr>
          <w:p w14:paraId="0A9137D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KOV, Mustvee </w:t>
            </w:r>
            <w:r w:rsidR="00307CB4" w:rsidRPr="005F04F4">
              <w:rPr>
                <w:rFonts w:ascii="Times New Roman" w:hAnsi="Times New Roman" w:cs="Times New Roman"/>
                <w:lang w:val="et-EE"/>
              </w:rPr>
              <w:t>t</w:t>
            </w:r>
            <w:r w:rsidRPr="005F04F4">
              <w:rPr>
                <w:rFonts w:ascii="Times New Roman" w:hAnsi="Times New Roman" w:cs="Times New Roman"/>
                <w:lang w:val="et-EE"/>
              </w:rPr>
              <w:t>ervisekeskus</w:t>
            </w:r>
          </w:p>
        </w:tc>
      </w:tr>
      <w:tr w:rsidR="00DB73CE" w:rsidRPr="005F04F4" w14:paraId="6511576B" w14:textId="77777777" w:rsidTr="00BF42D2">
        <w:tc>
          <w:tcPr>
            <w:tcW w:w="576" w:type="dxa"/>
          </w:tcPr>
          <w:p w14:paraId="260E65DE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106" w:type="dxa"/>
          </w:tcPr>
          <w:p w14:paraId="1166C54D" w14:textId="77777777" w:rsidR="00DB73CE" w:rsidRPr="005F04F4" w:rsidRDefault="002C69AD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Jõgevamaa t</w:t>
            </w:r>
            <w:r w:rsidR="00DB73C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ervise ja turvalisuse nõukogu</w:t>
            </w: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s osalemine</w:t>
            </w:r>
            <w:r w:rsidR="0013423D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</w:t>
            </w:r>
            <w:r w:rsidR="00DB73C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ning tegevuste lõimimine erinevate valdkondadega (sots</w:t>
            </w:r>
            <w:r w:rsidR="0013423D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iaal</w:t>
            </w:r>
            <w:r w:rsidR="00DB73C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, haridus, noorsootöö, ohutus-turvalisus jne)</w:t>
            </w:r>
          </w:p>
        </w:tc>
        <w:tc>
          <w:tcPr>
            <w:tcW w:w="1096" w:type="dxa"/>
            <w:vAlign w:val="center"/>
          </w:tcPr>
          <w:p w14:paraId="2EABDF4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12A2A65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04D49D9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BAD997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7DE5699B" w14:textId="77777777" w:rsidR="00DB73CE" w:rsidRPr="005F04F4" w:rsidRDefault="00ED14F7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JAEK, </w:t>
            </w:r>
            <w:r w:rsidR="00DB73CE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3BF81892" w14:textId="77777777" w:rsidTr="00BF42D2">
        <w:tc>
          <w:tcPr>
            <w:tcW w:w="576" w:type="dxa"/>
          </w:tcPr>
          <w:p w14:paraId="6553844D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5007756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Mitmefunktsiooniliste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 teenuskeskuste väljaarendamine koos päevakeskuste kõikide teenustega (pesupesemine, supiköök, dušš, päevahoid, eakate kooskäimiskoht, tegevusjuhendamine,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noortetuba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 jne)</w:t>
            </w:r>
          </w:p>
        </w:tc>
        <w:tc>
          <w:tcPr>
            <w:tcW w:w="1096" w:type="dxa"/>
            <w:vAlign w:val="center"/>
          </w:tcPr>
          <w:p w14:paraId="4930052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24271F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A1C32C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06D3FE4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104" w:type="dxa"/>
          </w:tcPr>
          <w:p w14:paraId="0DCE3C9D" w14:textId="0F6A802D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MTÜd, kogudused, kogukond</w:t>
            </w:r>
          </w:p>
        </w:tc>
      </w:tr>
      <w:tr w:rsidR="00DB73CE" w:rsidRPr="005F04F4" w14:paraId="68CB23FA" w14:textId="77777777" w:rsidTr="00BF42D2">
        <w:tc>
          <w:tcPr>
            <w:tcW w:w="576" w:type="dxa"/>
          </w:tcPr>
          <w:p w14:paraId="37D36218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43671061" w14:textId="03C3FD5E" w:rsidR="00DB73CE" w:rsidRPr="00BF42D2" w:rsidRDefault="00164D84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strike/>
                <w:color w:val="FF0000"/>
                <w:sz w:val="24"/>
                <w:szCs w:val="24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Sotsiaaltranspordi</w:t>
            </w:r>
            <w:r w:rsidR="00A26A92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teenuse arendamine</w:t>
            </w:r>
          </w:p>
        </w:tc>
        <w:tc>
          <w:tcPr>
            <w:tcW w:w="1096" w:type="dxa"/>
            <w:vAlign w:val="center"/>
          </w:tcPr>
          <w:p w14:paraId="63EC350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77BB149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F112CB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30EE005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104" w:type="dxa"/>
          </w:tcPr>
          <w:p w14:paraId="358FCD7E" w14:textId="10DBA969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KOV, ettevõtjad, MTÜd</w:t>
            </w:r>
          </w:p>
        </w:tc>
      </w:tr>
      <w:tr w:rsidR="00DB73CE" w:rsidRPr="005F04F4" w14:paraId="1A9DBC6A" w14:textId="77777777" w:rsidTr="00BF42D2">
        <w:tc>
          <w:tcPr>
            <w:tcW w:w="576" w:type="dxa"/>
          </w:tcPr>
          <w:p w14:paraId="0E13DAD2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2ABE6E53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Ligipääsetavus avalikele asutustele – käsipuud, kaldteed, karestatud trepid, </w:t>
            </w:r>
            <w:proofErr w:type="spellStart"/>
            <w:r w:rsidRPr="005F04F4">
              <w:rPr>
                <w:rFonts w:ascii="Times New Roman" w:hAnsi="Times New Roman" w:cs="Times New Roman"/>
                <w:lang w:val="et-EE"/>
              </w:rPr>
              <w:t>vaegnägijatele</w:t>
            </w:r>
            <w:proofErr w:type="spellEnd"/>
            <w:r w:rsidRPr="005F04F4">
              <w:rPr>
                <w:rFonts w:ascii="Times New Roman" w:hAnsi="Times New Roman" w:cs="Times New Roman"/>
                <w:lang w:val="et-EE"/>
              </w:rPr>
              <w:t xml:space="preserve"> märgistused</w:t>
            </w:r>
          </w:p>
        </w:tc>
        <w:tc>
          <w:tcPr>
            <w:tcW w:w="1096" w:type="dxa"/>
            <w:vAlign w:val="center"/>
          </w:tcPr>
          <w:p w14:paraId="669B3D4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C8B499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36936D3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0D2A45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104" w:type="dxa"/>
          </w:tcPr>
          <w:p w14:paraId="3BF755A7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</w:p>
        </w:tc>
      </w:tr>
      <w:tr w:rsidR="00DB73CE" w:rsidRPr="005F04F4" w14:paraId="520C1CEE" w14:textId="77777777" w:rsidTr="00BF42D2">
        <w:tc>
          <w:tcPr>
            <w:tcW w:w="576" w:type="dxa"/>
          </w:tcPr>
          <w:p w14:paraId="3051F2B2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52D85561" w14:textId="382F13B9" w:rsidR="00DB73CE" w:rsidRPr="00BF42D2" w:rsidRDefault="004C75ED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trike/>
                <w:color w:val="FF0000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Väljaspool kodu</w:t>
            </w:r>
            <w:r w:rsidR="0018257E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osutatava ööpäevaringse </w:t>
            </w:r>
            <w:proofErr w:type="spellStart"/>
            <w:r w:rsidR="0018257E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üldhooldusteenuse</w:t>
            </w:r>
            <w:proofErr w:type="spellEnd"/>
            <w:r w:rsidR="0018257E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arendamine ja täiendavate hoolduskohtade loomine</w:t>
            </w:r>
          </w:p>
        </w:tc>
        <w:tc>
          <w:tcPr>
            <w:tcW w:w="1096" w:type="dxa"/>
            <w:vAlign w:val="center"/>
          </w:tcPr>
          <w:p w14:paraId="5050455A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328162BD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28B5CCB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17B837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104" w:type="dxa"/>
          </w:tcPr>
          <w:p w14:paraId="5A6E3C4C" w14:textId="346322EA" w:rsidR="00DB73CE" w:rsidRPr="005F04F4" w:rsidRDefault="00307CB4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 xml:space="preserve">SA </w:t>
            </w:r>
            <w:r w:rsidR="00DB73CE" w:rsidRPr="005F04F4">
              <w:rPr>
                <w:rFonts w:ascii="Times New Roman" w:hAnsi="Times New Roman" w:cs="Times New Roman"/>
                <w:lang w:val="et-EE"/>
              </w:rPr>
              <w:t xml:space="preserve">Mustvee Tervis, </w:t>
            </w:r>
            <w:r w:rsidR="00430131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MTÜd, </w:t>
            </w:r>
            <w:r w:rsidR="00DB73CE" w:rsidRPr="005F04F4">
              <w:rPr>
                <w:rFonts w:ascii="Times New Roman" w:hAnsi="Times New Roman" w:cs="Times New Roman"/>
                <w:lang w:val="et-EE"/>
              </w:rPr>
              <w:t>ettevõtjad</w:t>
            </w:r>
          </w:p>
        </w:tc>
      </w:tr>
      <w:tr w:rsidR="00DB73CE" w:rsidRPr="005F04F4" w14:paraId="23EA2130" w14:textId="77777777" w:rsidTr="00BF42D2">
        <w:tc>
          <w:tcPr>
            <w:tcW w:w="576" w:type="dxa"/>
          </w:tcPr>
          <w:p w14:paraId="35BEB0D3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6F926ABD" w14:textId="1A5A94CA" w:rsidR="00DB73CE" w:rsidRPr="00BF42D2" w:rsidRDefault="00714366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strike/>
                <w:color w:val="FF0000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Hooldusravi teenuse</w:t>
            </w:r>
            <w:r w:rsidR="00EB6ABE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 parandamiseks teenuste arendamine ja hoonete renoveerimine</w:t>
            </w:r>
            <w:r w:rsidR="00BB52DB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/kaasajastamine</w:t>
            </w:r>
          </w:p>
        </w:tc>
        <w:tc>
          <w:tcPr>
            <w:tcW w:w="1096" w:type="dxa"/>
            <w:vAlign w:val="center"/>
          </w:tcPr>
          <w:p w14:paraId="5F15B790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F30068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50771C2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047F8CA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104" w:type="dxa"/>
          </w:tcPr>
          <w:p w14:paraId="2C4310D9" w14:textId="25F67C74" w:rsidR="00DB73CE" w:rsidRPr="005F04F4" w:rsidRDefault="00B676F9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SA Mustvee Tervis</w:t>
            </w:r>
            <w:r w:rsidR="00FE0A7A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, MTÜ</w:t>
            </w:r>
            <w:r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d</w:t>
            </w:r>
          </w:p>
        </w:tc>
      </w:tr>
      <w:tr w:rsidR="00DB73CE" w:rsidRPr="005F04F4" w14:paraId="082DAAFE" w14:textId="77777777" w:rsidTr="00BF42D2">
        <w:tc>
          <w:tcPr>
            <w:tcW w:w="576" w:type="dxa"/>
          </w:tcPr>
          <w:p w14:paraId="6807E56F" w14:textId="77777777" w:rsidR="00DB73CE" w:rsidRPr="005F04F4" w:rsidRDefault="00DB73CE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106" w:type="dxa"/>
          </w:tcPr>
          <w:p w14:paraId="11F9B99B" w14:textId="3CD56B20" w:rsidR="00DB73CE" w:rsidRPr="005F04F4" w:rsidRDefault="00383F1F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Sotsiaalmaja rajamine ja sotsiaalkorterite kaasajastamine ning erivajadustele kohandamine</w:t>
            </w:r>
            <w:r w:rsidR="00F33E6A">
              <w:rPr>
                <w:rFonts w:ascii="Times New Roman" w:hAnsi="Times New Roman" w:cs="Times New Roman"/>
                <w:lang w:val="et-EE"/>
              </w:rPr>
              <w:t xml:space="preserve">. </w:t>
            </w:r>
            <w:r w:rsidR="00F33E6A" w:rsidRPr="00BF42D2">
              <w:rPr>
                <w:rFonts w:ascii="Times New Roman" w:hAnsi="Times New Roman" w:cs="Times New Roman"/>
                <w:color w:val="000000" w:themeColor="text1"/>
                <w:lang w:val="et-EE"/>
              </w:rPr>
              <w:t>Erihoolekande klientidele kodu, sotsiaalpindade tagamine (juhendamine ja jälgimine)</w:t>
            </w:r>
          </w:p>
        </w:tc>
        <w:tc>
          <w:tcPr>
            <w:tcW w:w="1096" w:type="dxa"/>
            <w:vAlign w:val="center"/>
          </w:tcPr>
          <w:p w14:paraId="3452207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4DB42EB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14706F1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38623B3E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x</w:t>
            </w:r>
          </w:p>
        </w:tc>
        <w:tc>
          <w:tcPr>
            <w:tcW w:w="3104" w:type="dxa"/>
          </w:tcPr>
          <w:p w14:paraId="2B877F5C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lang w:val="et-EE"/>
              </w:rPr>
            </w:pPr>
            <w:r w:rsidRPr="005F04F4">
              <w:rPr>
                <w:rFonts w:ascii="Times New Roman" w:hAnsi="Times New Roman" w:cs="Times New Roman"/>
                <w:lang w:val="et-EE"/>
              </w:rPr>
              <w:t>KOV</w:t>
            </w:r>
            <w:r w:rsidR="00383F1F" w:rsidRPr="005F04F4">
              <w:rPr>
                <w:rFonts w:ascii="Times New Roman" w:hAnsi="Times New Roman" w:cs="Times New Roman"/>
                <w:lang w:val="et-EE"/>
              </w:rPr>
              <w:t>, MTÜd</w:t>
            </w:r>
            <w:r w:rsidR="00CE5B0A" w:rsidRPr="005F04F4">
              <w:rPr>
                <w:rFonts w:ascii="Times New Roman" w:hAnsi="Times New Roman" w:cs="Times New Roman"/>
                <w:lang w:val="et-EE"/>
              </w:rPr>
              <w:t xml:space="preserve">, ettevõtted, </w:t>
            </w:r>
            <w:proofErr w:type="spellStart"/>
            <w:r w:rsidR="00CE5B0A" w:rsidRPr="005F04F4">
              <w:rPr>
                <w:rFonts w:ascii="Times New Roman" w:hAnsi="Times New Roman" w:cs="Times New Roman"/>
                <w:lang w:val="et-EE"/>
              </w:rPr>
              <w:t>SAd</w:t>
            </w:r>
            <w:proofErr w:type="spellEnd"/>
          </w:p>
        </w:tc>
      </w:tr>
      <w:tr w:rsidR="00CE436B" w:rsidRPr="005F04F4" w14:paraId="74DE11EE" w14:textId="77777777" w:rsidTr="00BF42D2">
        <w:trPr>
          <w:trHeight w:val="321"/>
        </w:trPr>
        <w:tc>
          <w:tcPr>
            <w:tcW w:w="576" w:type="dxa"/>
          </w:tcPr>
          <w:p w14:paraId="5B057916" w14:textId="77777777" w:rsidR="00CE436B" w:rsidRPr="005F04F4" w:rsidRDefault="00CE436B" w:rsidP="00FA033E">
            <w:pPr>
              <w:numPr>
                <w:ilvl w:val="0"/>
                <w:numId w:val="6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106" w:type="dxa"/>
          </w:tcPr>
          <w:p w14:paraId="7C031E46" w14:textId="77777777" w:rsidR="00CE436B" w:rsidRPr="005F04F4" w:rsidRDefault="00CE436B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Töötute noorte aktiviseerimine </w:t>
            </w:r>
          </w:p>
        </w:tc>
        <w:tc>
          <w:tcPr>
            <w:tcW w:w="1096" w:type="dxa"/>
            <w:vAlign w:val="center"/>
          </w:tcPr>
          <w:p w14:paraId="1EAD691B" w14:textId="77777777" w:rsidR="00CE436B" w:rsidRPr="005F04F4" w:rsidRDefault="00CE436B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7DA5E614" w14:textId="77777777" w:rsidR="00CE436B" w:rsidRPr="005F04F4" w:rsidRDefault="00CE436B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60789316" w14:textId="77777777" w:rsidR="00CE436B" w:rsidRPr="005F04F4" w:rsidRDefault="00CE436B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1096" w:type="dxa"/>
            <w:vAlign w:val="center"/>
          </w:tcPr>
          <w:p w14:paraId="0CAF9CB8" w14:textId="77777777" w:rsidR="00CE436B" w:rsidRPr="005F04F4" w:rsidRDefault="00CE436B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104" w:type="dxa"/>
          </w:tcPr>
          <w:p w14:paraId="481BFDA2" w14:textId="77777777" w:rsidR="00CE436B" w:rsidRPr="005F04F4" w:rsidRDefault="00CE436B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</w:tbl>
    <w:p w14:paraId="5F3CF9CA" w14:textId="77777777" w:rsidR="001F7CA8" w:rsidRPr="005F04F4" w:rsidRDefault="001F7CA8" w:rsidP="00DB73CE">
      <w:pPr>
        <w:tabs>
          <w:tab w:val="left" w:pos="7395"/>
        </w:tabs>
        <w:rPr>
          <w:rFonts w:ascii="Times New Roman" w:hAnsi="Times New Roman" w:cs="Times New Roman"/>
          <w:b/>
          <w:bCs/>
          <w:lang w:val="et-EE"/>
        </w:rPr>
      </w:pPr>
      <w:r w:rsidRPr="005F04F4">
        <w:rPr>
          <w:rFonts w:ascii="Times New Roman" w:hAnsi="Times New Roman" w:cs="Times New Roman"/>
          <w:b/>
          <w:bCs/>
          <w:lang w:val="et-EE"/>
        </w:rPr>
        <w:br w:type="page"/>
      </w:r>
    </w:p>
    <w:p w14:paraId="4147A994" w14:textId="77777777" w:rsidR="00DB73CE" w:rsidRPr="005F04F4" w:rsidRDefault="00DB73CE" w:rsidP="00DB73CE">
      <w:pPr>
        <w:tabs>
          <w:tab w:val="left" w:pos="7395"/>
        </w:tabs>
        <w:rPr>
          <w:rFonts w:ascii="Times New Roman" w:hAnsi="Times New Roman" w:cs="Times New Roman"/>
          <w:b/>
          <w:bCs/>
          <w:lang w:val="et-EE"/>
        </w:rPr>
      </w:pPr>
      <w:r w:rsidRPr="005F04F4">
        <w:rPr>
          <w:rFonts w:ascii="Times New Roman" w:hAnsi="Times New Roman" w:cs="Times New Roman"/>
          <w:b/>
          <w:bCs/>
          <w:lang w:val="et-EE"/>
        </w:rPr>
        <w:lastRenderedPageBreak/>
        <w:t>Valla juhtimine</w:t>
      </w:r>
    </w:p>
    <w:tbl>
      <w:tblPr>
        <w:tblStyle w:val="Kontuurtabel1"/>
        <w:tblW w:w="14170" w:type="dxa"/>
        <w:tblLook w:val="04A0" w:firstRow="1" w:lastRow="0" w:firstColumn="1" w:lastColumn="0" w:noHBand="0" w:noVBand="1"/>
      </w:tblPr>
      <w:tblGrid>
        <w:gridCol w:w="576"/>
        <w:gridCol w:w="6894"/>
        <w:gridCol w:w="785"/>
        <w:gridCol w:w="785"/>
        <w:gridCol w:w="778"/>
        <w:gridCol w:w="782"/>
        <w:gridCol w:w="3570"/>
      </w:tblGrid>
      <w:tr w:rsidR="00DB73CE" w:rsidRPr="005F04F4" w14:paraId="0B9D59E5" w14:textId="77777777" w:rsidTr="00FA033E">
        <w:tc>
          <w:tcPr>
            <w:tcW w:w="576" w:type="dxa"/>
            <w:vMerge w:val="restart"/>
            <w:shd w:val="clear" w:color="auto" w:fill="D9E2F3" w:themeFill="accent1" w:themeFillTint="33"/>
          </w:tcPr>
          <w:p w14:paraId="75415B8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lang w:val="et-EE"/>
              </w:rPr>
              <w:t>Jrk nr</w:t>
            </w:r>
          </w:p>
        </w:tc>
        <w:tc>
          <w:tcPr>
            <w:tcW w:w="6894" w:type="dxa"/>
            <w:vMerge w:val="restart"/>
            <w:shd w:val="clear" w:color="auto" w:fill="D9E2F3" w:themeFill="accent1" w:themeFillTint="33"/>
          </w:tcPr>
          <w:p w14:paraId="6760E577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lang w:val="et-EE"/>
              </w:rPr>
              <w:t>Tegevus</w:t>
            </w:r>
          </w:p>
        </w:tc>
        <w:tc>
          <w:tcPr>
            <w:tcW w:w="3130" w:type="dxa"/>
            <w:gridSpan w:val="4"/>
            <w:shd w:val="clear" w:color="auto" w:fill="D9E2F3" w:themeFill="accent1" w:themeFillTint="33"/>
          </w:tcPr>
          <w:p w14:paraId="0B4FF2A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lang w:val="et-EE"/>
              </w:rPr>
              <w:t>Aastad</w:t>
            </w:r>
          </w:p>
        </w:tc>
        <w:tc>
          <w:tcPr>
            <w:tcW w:w="3570" w:type="dxa"/>
            <w:vMerge w:val="restart"/>
            <w:shd w:val="clear" w:color="auto" w:fill="D9E2F3" w:themeFill="accent1" w:themeFillTint="33"/>
          </w:tcPr>
          <w:p w14:paraId="151CC42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b/>
                <w:bCs/>
                <w:lang w:val="et-EE"/>
              </w:rPr>
            </w:pPr>
            <w:r w:rsidRPr="005F04F4">
              <w:rPr>
                <w:rFonts w:ascii="Times New Roman" w:hAnsi="Times New Roman" w:cs="Times New Roman"/>
                <w:b/>
                <w:bCs/>
                <w:lang w:val="et-EE"/>
              </w:rPr>
              <w:t>Vastutajad</w:t>
            </w:r>
          </w:p>
        </w:tc>
      </w:tr>
      <w:tr w:rsidR="00CD2D1B" w:rsidRPr="005F04F4" w14:paraId="6954ECBF" w14:textId="77777777" w:rsidTr="00FA033E">
        <w:tc>
          <w:tcPr>
            <w:tcW w:w="576" w:type="dxa"/>
            <w:vMerge/>
          </w:tcPr>
          <w:p w14:paraId="2E8E5E3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6894" w:type="dxa"/>
            <w:vMerge/>
          </w:tcPr>
          <w:p w14:paraId="26C21EE8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  <w:tc>
          <w:tcPr>
            <w:tcW w:w="785" w:type="dxa"/>
            <w:shd w:val="clear" w:color="auto" w:fill="D9E2F3" w:themeFill="accent1" w:themeFillTint="33"/>
          </w:tcPr>
          <w:p w14:paraId="00286E78" w14:textId="26F3046D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7</w:t>
            </w:r>
          </w:p>
        </w:tc>
        <w:tc>
          <w:tcPr>
            <w:tcW w:w="785" w:type="dxa"/>
            <w:shd w:val="clear" w:color="auto" w:fill="D9E2F3" w:themeFill="accent1" w:themeFillTint="33"/>
          </w:tcPr>
          <w:p w14:paraId="2A22B04F" w14:textId="3F1B8EEB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8</w:t>
            </w:r>
          </w:p>
        </w:tc>
        <w:tc>
          <w:tcPr>
            <w:tcW w:w="778" w:type="dxa"/>
            <w:shd w:val="clear" w:color="auto" w:fill="D9E2F3" w:themeFill="accent1" w:themeFillTint="33"/>
          </w:tcPr>
          <w:p w14:paraId="0FD2A1D1" w14:textId="753BCC45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202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9</w:t>
            </w:r>
          </w:p>
        </w:tc>
        <w:tc>
          <w:tcPr>
            <w:tcW w:w="782" w:type="dxa"/>
            <w:shd w:val="clear" w:color="auto" w:fill="D9E2F3" w:themeFill="accent1" w:themeFillTint="33"/>
          </w:tcPr>
          <w:p w14:paraId="1E968BFF" w14:textId="43009488" w:rsidR="00DB73CE" w:rsidRPr="003C34BE" w:rsidRDefault="008A5801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</w:pPr>
            <w:r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20</w:t>
            </w:r>
            <w:r w:rsidR="003C34BE" w:rsidRPr="003C34BE">
              <w:rPr>
                <w:rFonts w:ascii="Times New Roman" w:hAnsi="Times New Roman" w:cs="Times New Roman"/>
                <w:b/>
                <w:bCs/>
                <w:color w:val="EE0000"/>
                <w:lang w:val="et-EE"/>
              </w:rPr>
              <w:t>30</w:t>
            </w:r>
          </w:p>
        </w:tc>
        <w:tc>
          <w:tcPr>
            <w:tcW w:w="3570" w:type="dxa"/>
            <w:vMerge/>
            <w:shd w:val="clear" w:color="auto" w:fill="D9E2F3" w:themeFill="accent1" w:themeFillTint="33"/>
          </w:tcPr>
          <w:p w14:paraId="10856A8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lang w:val="et-EE"/>
              </w:rPr>
            </w:pPr>
          </w:p>
        </w:tc>
      </w:tr>
      <w:tr w:rsidR="00DB73CE" w:rsidRPr="005F04F4" w14:paraId="36614FC7" w14:textId="77777777" w:rsidTr="00FA033E">
        <w:tc>
          <w:tcPr>
            <w:tcW w:w="576" w:type="dxa"/>
          </w:tcPr>
          <w:p w14:paraId="7A0B5990" w14:textId="77777777" w:rsidR="00DB73CE" w:rsidRPr="005F04F4" w:rsidRDefault="00DB73CE" w:rsidP="00FA033E">
            <w:pPr>
              <w:numPr>
                <w:ilvl w:val="0"/>
                <w:numId w:val="7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894" w:type="dxa"/>
          </w:tcPr>
          <w:p w14:paraId="2077E505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Kaugtöö ja paindliku töökorralduse soodustamine</w:t>
            </w:r>
          </w:p>
        </w:tc>
        <w:tc>
          <w:tcPr>
            <w:tcW w:w="785" w:type="dxa"/>
            <w:vAlign w:val="center"/>
          </w:tcPr>
          <w:p w14:paraId="3299C67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5" w:type="dxa"/>
            <w:vAlign w:val="center"/>
          </w:tcPr>
          <w:p w14:paraId="505F67F2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8" w:type="dxa"/>
            <w:vAlign w:val="center"/>
          </w:tcPr>
          <w:p w14:paraId="772388E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2947E58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70" w:type="dxa"/>
          </w:tcPr>
          <w:p w14:paraId="463D3D31" w14:textId="77777777" w:rsidR="00DB73CE" w:rsidRPr="005F04F4" w:rsidRDefault="00DB73CE" w:rsidP="00FA033E">
            <w:pPr>
              <w:tabs>
                <w:tab w:val="left" w:pos="7395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4D06E70C" w14:textId="77777777" w:rsidTr="00FA033E">
        <w:tc>
          <w:tcPr>
            <w:tcW w:w="576" w:type="dxa"/>
          </w:tcPr>
          <w:p w14:paraId="4E3E4A00" w14:textId="77777777" w:rsidR="00DB73CE" w:rsidRPr="005F04F4" w:rsidRDefault="00DB73CE" w:rsidP="00FA033E">
            <w:pPr>
              <w:numPr>
                <w:ilvl w:val="0"/>
                <w:numId w:val="7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894" w:type="dxa"/>
          </w:tcPr>
          <w:p w14:paraId="46A9D17E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Piiriülene koostöö sõprusomavalitsuste ja -piirkondadega</w:t>
            </w:r>
          </w:p>
        </w:tc>
        <w:tc>
          <w:tcPr>
            <w:tcW w:w="785" w:type="dxa"/>
            <w:vAlign w:val="center"/>
          </w:tcPr>
          <w:p w14:paraId="7BD6B366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5" w:type="dxa"/>
            <w:vAlign w:val="center"/>
          </w:tcPr>
          <w:p w14:paraId="76AD4E15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8" w:type="dxa"/>
            <w:vAlign w:val="center"/>
          </w:tcPr>
          <w:p w14:paraId="7199698C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25730BAF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70" w:type="dxa"/>
          </w:tcPr>
          <w:p w14:paraId="4993FABC" w14:textId="77777777" w:rsidR="00DB73CE" w:rsidRPr="005F04F4" w:rsidRDefault="00DB73CE" w:rsidP="00FA033E">
            <w:pPr>
              <w:tabs>
                <w:tab w:val="left" w:pos="7395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7717DC33" w14:textId="77777777" w:rsidTr="00FA033E">
        <w:tc>
          <w:tcPr>
            <w:tcW w:w="576" w:type="dxa"/>
          </w:tcPr>
          <w:p w14:paraId="1CDA8EA7" w14:textId="77777777" w:rsidR="00DB73CE" w:rsidRPr="005F04F4" w:rsidRDefault="00DB73CE" w:rsidP="00FA033E">
            <w:pPr>
              <w:numPr>
                <w:ilvl w:val="0"/>
                <w:numId w:val="7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894" w:type="dxa"/>
          </w:tcPr>
          <w:p w14:paraId="079F679A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Valla juhtimisstruktuuri </w:t>
            </w:r>
            <w:r w:rsidR="00E94D57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hoidmine optimaalsena</w:t>
            </w:r>
          </w:p>
        </w:tc>
        <w:tc>
          <w:tcPr>
            <w:tcW w:w="785" w:type="dxa"/>
            <w:vAlign w:val="center"/>
          </w:tcPr>
          <w:p w14:paraId="095624A3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5" w:type="dxa"/>
            <w:vAlign w:val="center"/>
          </w:tcPr>
          <w:p w14:paraId="48C842B4" w14:textId="77777777" w:rsidR="00DB73CE" w:rsidRPr="005F04F4" w:rsidRDefault="00E94D57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8" w:type="dxa"/>
            <w:vAlign w:val="center"/>
          </w:tcPr>
          <w:p w14:paraId="45B3C3CA" w14:textId="77777777" w:rsidR="00DB73CE" w:rsidRPr="005F04F4" w:rsidRDefault="00E94D57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1C6AF267" w14:textId="77777777" w:rsidR="00DB73CE" w:rsidRPr="005F04F4" w:rsidRDefault="00E94D57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70" w:type="dxa"/>
          </w:tcPr>
          <w:p w14:paraId="4DE220F9" w14:textId="77777777" w:rsidR="00DB73CE" w:rsidRPr="005F04F4" w:rsidRDefault="00DB73CE" w:rsidP="00FA033E">
            <w:pPr>
              <w:tabs>
                <w:tab w:val="left" w:pos="7395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28EF47EE" w14:textId="77777777" w:rsidTr="00FA033E">
        <w:tc>
          <w:tcPr>
            <w:tcW w:w="576" w:type="dxa"/>
          </w:tcPr>
          <w:p w14:paraId="6967985F" w14:textId="77777777" w:rsidR="00DB73CE" w:rsidRPr="005F04F4" w:rsidRDefault="00DB73CE" w:rsidP="00FA033E">
            <w:pPr>
              <w:numPr>
                <w:ilvl w:val="0"/>
                <w:numId w:val="7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894" w:type="dxa"/>
          </w:tcPr>
          <w:p w14:paraId="464D5A7D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Vallavalitsuse töötajate koolitamine ja motiveerimine</w:t>
            </w:r>
          </w:p>
        </w:tc>
        <w:tc>
          <w:tcPr>
            <w:tcW w:w="785" w:type="dxa"/>
            <w:vAlign w:val="center"/>
          </w:tcPr>
          <w:p w14:paraId="20954F6B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5" w:type="dxa"/>
            <w:vAlign w:val="center"/>
          </w:tcPr>
          <w:p w14:paraId="1B1485D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8" w:type="dxa"/>
            <w:vAlign w:val="center"/>
          </w:tcPr>
          <w:p w14:paraId="7D5ED43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39FFC5F4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70" w:type="dxa"/>
          </w:tcPr>
          <w:p w14:paraId="2459ED3F" w14:textId="77777777" w:rsidR="00DB73CE" w:rsidRPr="005F04F4" w:rsidRDefault="00DB73CE" w:rsidP="00FA033E">
            <w:pPr>
              <w:tabs>
                <w:tab w:val="left" w:pos="7395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DB73CE" w:rsidRPr="005F04F4" w14:paraId="2333D998" w14:textId="77777777" w:rsidTr="00FA033E">
        <w:tc>
          <w:tcPr>
            <w:tcW w:w="576" w:type="dxa"/>
          </w:tcPr>
          <w:p w14:paraId="7EA73838" w14:textId="77777777" w:rsidR="00DB73CE" w:rsidRPr="005F04F4" w:rsidRDefault="00DB73CE" w:rsidP="00FA033E">
            <w:pPr>
              <w:numPr>
                <w:ilvl w:val="0"/>
                <w:numId w:val="7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894" w:type="dxa"/>
          </w:tcPr>
          <w:p w14:paraId="7024B679" w14:textId="77777777" w:rsidR="00DB73CE" w:rsidRPr="005F04F4" w:rsidRDefault="00DB73CE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Valla e-teenuste arendamine</w:t>
            </w:r>
          </w:p>
        </w:tc>
        <w:tc>
          <w:tcPr>
            <w:tcW w:w="785" w:type="dxa"/>
            <w:vAlign w:val="center"/>
          </w:tcPr>
          <w:p w14:paraId="4B794328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5" w:type="dxa"/>
            <w:vAlign w:val="center"/>
          </w:tcPr>
          <w:p w14:paraId="06123179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8" w:type="dxa"/>
            <w:vAlign w:val="center"/>
          </w:tcPr>
          <w:p w14:paraId="03009D91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49A97667" w14:textId="77777777" w:rsidR="00DB73CE" w:rsidRPr="005F04F4" w:rsidRDefault="00DB73CE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70" w:type="dxa"/>
          </w:tcPr>
          <w:p w14:paraId="05302624" w14:textId="77777777" w:rsidR="00DB73CE" w:rsidRPr="005F04F4" w:rsidRDefault="00DB73CE" w:rsidP="00FA033E">
            <w:pPr>
              <w:tabs>
                <w:tab w:val="left" w:pos="7395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</w:t>
            </w:r>
          </w:p>
        </w:tc>
      </w:tr>
      <w:tr w:rsidR="009C3B9D" w:rsidRPr="005F04F4" w14:paraId="3ECD48B4" w14:textId="77777777" w:rsidTr="00FA033E">
        <w:tc>
          <w:tcPr>
            <w:tcW w:w="576" w:type="dxa"/>
          </w:tcPr>
          <w:p w14:paraId="172F5DA2" w14:textId="77777777" w:rsidR="009C3B9D" w:rsidRPr="005F04F4" w:rsidRDefault="009C3B9D" w:rsidP="00FA033E">
            <w:pPr>
              <w:numPr>
                <w:ilvl w:val="0"/>
                <w:numId w:val="7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894" w:type="dxa"/>
          </w:tcPr>
          <w:p w14:paraId="0F27D949" w14:textId="77777777" w:rsidR="009C3B9D" w:rsidRPr="005F04F4" w:rsidRDefault="009C3B9D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 xml:space="preserve">Vallavalitsuse ja hallatavate asutuste koostöö </w:t>
            </w:r>
            <w:r w:rsidR="00436235"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hoogustamine</w:t>
            </w:r>
          </w:p>
        </w:tc>
        <w:tc>
          <w:tcPr>
            <w:tcW w:w="785" w:type="dxa"/>
            <w:vAlign w:val="center"/>
          </w:tcPr>
          <w:p w14:paraId="06C7794C" w14:textId="77777777" w:rsidR="009C3B9D" w:rsidRPr="005F04F4" w:rsidRDefault="00014809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5" w:type="dxa"/>
            <w:vAlign w:val="center"/>
          </w:tcPr>
          <w:p w14:paraId="2D851FCB" w14:textId="77777777" w:rsidR="009C3B9D" w:rsidRPr="005F04F4" w:rsidRDefault="00436235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8" w:type="dxa"/>
            <w:vAlign w:val="center"/>
          </w:tcPr>
          <w:p w14:paraId="672177A6" w14:textId="77777777" w:rsidR="009C3B9D" w:rsidRPr="005F04F4" w:rsidRDefault="00436235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09F81165" w14:textId="77777777" w:rsidR="009C3B9D" w:rsidRPr="005F04F4" w:rsidRDefault="00436235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70" w:type="dxa"/>
          </w:tcPr>
          <w:p w14:paraId="0CC00D5C" w14:textId="77777777" w:rsidR="009C3B9D" w:rsidRPr="005F04F4" w:rsidRDefault="00436235" w:rsidP="00FA033E">
            <w:pPr>
              <w:tabs>
                <w:tab w:val="left" w:pos="7395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hallatavad asutused</w:t>
            </w:r>
          </w:p>
        </w:tc>
      </w:tr>
      <w:tr w:rsidR="00CD2D1B" w:rsidRPr="001F7CA8" w14:paraId="133FE0B3" w14:textId="77777777" w:rsidTr="00FA033E">
        <w:tc>
          <w:tcPr>
            <w:tcW w:w="576" w:type="dxa"/>
          </w:tcPr>
          <w:p w14:paraId="646B09C4" w14:textId="77777777" w:rsidR="00CD2D1B" w:rsidRPr="005F04F4" w:rsidRDefault="00CD2D1B" w:rsidP="00FA033E">
            <w:pPr>
              <w:numPr>
                <w:ilvl w:val="0"/>
                <w:numId w:val="7"/>
              </w:numPr>
              <w:tabs>
                <w:tab w:val="left" w:pos="7395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t-EE"/>
              </w:rPr>
            </w:pPr>
          </w:p>
        </w:tc>
        <w:tc>
          <w:tcPr>
            <w:tcW w:w="6894" w:type="dxa"/>
          </w:tcPr>
          <w:p w14:paraId="79627F03" w14:textId="77777777" w:rsidR="00CD2D1B" w:rsidRPr="005F04F4" w:rsidRDefault="00CD2D1B" w:rsidP="00FA033E">
            <w:pPr>
              <w:tabs>
                <w:tab w:val="left" w:pos="7395"/>
              </w:tabs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Naabervaldadega tihedama koostöö arendamine</w:t>
            </w:r>
          </w:p>
        </w:tc>
        <w:tc>
          <w:tcPr>
            <w:tcW w:w="785" w:type="dxa"/>
            <w:vAlign w:val="center"/>
          </w:tcPr>
          <w:p w14:paraId="52AF9BFC" w14:textId="77777777" w:rsidR="00CD2D1B" w:rsidRPr="005F04F4" w:rsidRDefault="00014809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5" w:type="dxa"/>
            <w:vAlign w:val="center"/>
          </w:tcPr>
          <w:p w14:paraId="3600032A" w14:textId="77777777" w:rsidR="00CD2D1B" w:rsidRPr="005F04F4" w:rsidRDefault="00CD2D1B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78" w:type="dxa"/>
            <w:vAlign w:val="center"/>
          </w:tcPr>
          <w:p w14:paraId="39863C53" w14:textId="77777777" w:rsidR="00CD2D1B" w:rsidRPr="005F04F4" w:rsidRDefault="00691F12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782" w:type="dxa"/>
            <w:vAlign w:val="center"/>
          </w:tcPr>
          <w:p w14:paraId="6DC4FC5D" w14:textId="77777777" w:rsidR="00CD2D1B" w:rsidRPr="005F04F4" w:rsidRDefault="00691F12" w:rsidP="00FA033E">
            <w:pPr>
              <w:tabs>
                <w:tab w:val="left" w:pos="7395"/>
              </w:tabs>
              <w:jc w:val="center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x</w:t>
            </w:r>
          </w:p>
        </w:tc>
        <w:tc>
          <w:tcPr>
            <w:tcW w:w="3570" w:type="dxa"/>
          </w:tcPr>
          <w:p w14:paraId="39126F2D" w14:textId="77777777" w:rsidR="00CD2D1B" w:rsidRPr="001F7CA8" w:rsidRDefault="00691F12" w:rsidP="00FA033E">
            <w:pPr>
              <w:tabs>
                <w:tab w:val="left" w:pos="7395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et-EE"/>
              </w:rPr>
            </w:pPr>
            <w:r w:rsidRPr="005F04F4">
              <w:rPr>
                <w:rFonts w:ascii="Times New Roman" w:hAnsi="Times New Roman" w:cs="Times New Roman"/>
                <w:color w:val="000000" w:themeColor="text1"/>
                <w:lang w:val="et-EE"/>
              </w:rPr>
              <w:t>KOV, hallatavad asutused</w:t>
            </w:r>
          </w:p>
        </w:tc>
      </w:tr>
    </w:tbl>
    <w:p w14:paraId="149BF438" w14:textId="77777777" w:rsidR="00DB73CE" w:rsidRPr="001F7CA8" w:rsidRDefault="00DB73CE" w:rsidP="00DB73CE">
      <w:pPr>
        <w:tabs>
          <w:tab w:val="left" w:pos="739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3DF4BCDE" w14:textId="77777777" w:rsidR="00DB73CE" w:rsidRPr="001F7CA8" w:rsidRDefault="00DB73CE" w:rsidP="00DB73CE">
      <w:pPr>
        <w:rPr>
          <w:lang w:val="et-EE"/>
        </w:rPr>
      </w:pPr>
    </w:p>
    <w:p w14:paraId="70FE7726" w14:textId="77777777" w:rsidR="00DB73CE" w:rsidRPr="001F7CA8" w:rsidRDefault="00DB73CE" w:rsidP="00DB73CE">
      <w:pPr>
        <w:rPr>
          <w:lang w:val="et-EE"/>
        </w:rPr>
      </w:pPr>
    </w:p>
    <w:p w14:paraId="6D2DD939" w14:textId="77777777" w:rsidR="0056354C" w:rsidRPr="001F7CA8" w:rsidRDefault="0056354C" w:rsidP="00DB73CE">
      <w:pPr>
        <w:rPr>
          <w:lang w:val="et-EE"/>
        </w:rPr>
      </w:pPr>
    </w:p>
    <w:sectPr w:rsidR="0056354C" w:rsidRPr="001F7CA8" w:rsidSect="00CD1186">
      <w:headerReference w:type="default" r:id="rId8"/>
      <w:headerReference w:type="first" r:id="rId9"/>
      <w:pgSz w:w="15840" w:h="12240" w:orient="landscape"/>
      <w:pgMar w:top="1440" w:right="851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C273F" w14:textId="77777777" w:rsidR="00430A16" w:rsidRDefault="00430A16" w:rsidP="003611F6">
      <w:pPr>
        <w:spacing w:after="0" w:line="240" w:lineRule="auto"/>
      </w:pPr>
      <w:r>
        <w:separator/>
      </w:r>
    </w:p>
  </w:endnote>
  <w:endnote w:type="continuationSeparator" w:id="0">
    <w:p w14:paraId="6B14CCBC" w14:textId="77777777" w:rsidR="00430A16" w:rsidRDefault="00430A16" w:rsidP="003611F6">
      <w:pPr>
        <w:spacing w:after="0" w:line="240" w:lineRule="auto"/>
      </w:pPr>
      <w:r>
        <w:continuationSeparator/>
      </w:r>
    </w:p>
  </w:endnote>
  <w:endnote w:type="continuationNotice" w:id="1">
    <w:p w14:paraId="369BB31C" w14:textId="77777777" w:rsidR="00430A16" w:rsidRDefault="00430A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C5BD3" w14:textId="77777777" w:rsidR="00430A16" w:rsidRDefault="00430A16" w:rsidP="003611F6">
      <w:pPr>
        <w:spacing w:after="0" w:line="240" w:lineRule="auto"/>
      </w:pPr>
      <w:r>
        <w:separator/>
      </w:r>
    </w:p>
  </w:footnote>
  <w:footnote w:type="continuationSeparator" w:id="0">
    <w:p w14:paraId="3309529F" w14:textId="77777777" w:rsidR="00430A16" w:rsidRDefault="00430A16" w:rsidP="003611F6">
      <w:pPr>
        <w:spacing w:after="0" w:line="240" w:lineRule="auto"/>
      </w:pPr>
      <w:r>
        <w:continuationSeparator/>
      </w:r>
    </w:p>
  </w:footnote>
  <w:footnote w:type="continuationNotice" w:id="1">
    <w:p w14:paraId="098A716F" w14:textId="77777777" w:rsidR="00430A16" w:rsidRDefault="00430A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062C" w14:textId="77777777" w:rsidR="003611F6" w:rsidRPr="003611F6" w:rsidRDefault="003611F6" w:rsidP="003611F6">
    <w:pPr>
      <w:pStyle w:val="Pis"/>
      <w:jc w:val="right"/>
      <w:rPr>
        <w:rFonts w:ascii="Times New Roman" w:hAnsi="Times New Roman" w:cs="Times New Roman"/>
        <w:sz w:val="24"/>
        <w:szCs w:val="24"/>
        <w:lang w:val="et-E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E850E" w14:textId="77777777" w:rsidR="00EB4005" w:rsidRPr="003611F6" w:rsidRDefault="00EB4005" w:rsidP="00EB4005">
    <w:pPr>
      <w:pStyle w:val="Pis"/>
      <w:jc w:val="right"/>
      <w:rPr>
        <w:rFonts w:ascii="Times New Roman" w:hAnsi="Times New Roman" w:cs="Times New Roman"/>
        <w:sz w:val="24"/>
        <w:szCs w:val="24"/>
        <w:lang w:val="et-EE"/>
      </w:rPr>
    </w:pPr>
    <w:r w:rsidRPr="003611F6">
      <w:rPr>
        <w:rFonts w:ascii="Times New Roman" w:hAnsi="Times New Roman" w:cs="Times New Roman"/>
        <w:sz w:val="24"/>
        <w:szCs w:val="24"/>
        <w:lang w:val="et-EE"/>
      </w:rPr>
      <w:t>Lisa 2</w:t>
    </w:r>
  </w:p>
  <w:p w14:paraId="7D3365A4" w14:textId="47D82C6D" w:rsidR="00EB4005" w:rsidRPr="003611F6" w:rsidRDefault="00EB4005" w:rsidP="00EB4005">
    <w:pPr>
      <w:pStyle w:val="Pis"/>
      <w:jc w:val="right"/>
      <w:rPr>
        <w:rFonts w:ascii="Times New Roman" w:hAnsi="Times New Roman" w:cs="Times New Roman"/>
        <w:sz w:val="24"/>
        <w:szCs w:val="24"/>
        <w:lang w:val="et-EE"/>
      </w:rPr>
    </w:pPr>
    <w:r w:rsidRPr="003611F6">
      <w:rPr>
        <w:rFonts w:ascii="Times New Roman" w:hAnsi="Times New Roman" w:cs="Times New Roman"/>
        <w:sz w:val="24"/>
        <w:szCs w:val="24"/>
        <w:lang w:val="et-EE"/>
      </w:rPr>
      <w:t xml:space="preserve">Mustvee Vallavolikogu </w:t>
    </w:r>
    <w:r w:rsidR="002210EA">
      <w:rPr>
        <w:rFonts w:ascii="Times New Roman" w:hAnsi="Times New Roman" w:cs="Times New Roman"/>
        <w:sz w:val="24"/>
        <w:szCs w:val="24"/>
        <w:lang w:val="et-EE"/>
      </w:rPr>
      <w:t>24.09.2025</w:t>
    </w:r>
    <w:r w:rsidR="00EB2DF4" w:rsidRPr="003611F6">
      <w:rPr>
        <w:rFonts w:ascii="Times New Roman" w:hAnsi="Times New Roman" w:cs="Times New Roman"/>
        <w:sz w:val="24"/>
        <w:szCs w:val="24"/>
        <w:lang w:val="et-EE"/>
      </w:rPr>
      <w:t xml:space="preserve"> </w:t>
    </w:r>
    <w:r w:rsidRPr="003611F6">
      <w:rPr>
        <w:rFonts w:ascii="Times New Roman" w:hAnsi="Times New Roman" w:cs="Times New Roman"/>
        <w:sz w:val="24"/>
        <w:szCs w:val="24"/>
        <w:lang w:val="et-EE"/>
      </w:rPr>
      <w:t xml:space="preserve">määrusele nr </w:t>
    </w:r>
    <w:r w:rsidR="002210EA">
      <w:rPr>
        <w:rFonts w:ascii="Times New Roman" w:hAnsi="Times New Roman" w:cs="Times New Roman"/>
        <w:sz w:val="24"/>
        <w:szCs w:val="24"/>
        <w:lang w:val="et-EE"/>
      </w:rPr>
      <w:t>12</w:t>
    </w:r>
  </w:p>
  <w:p w14:paraId="37CF32A6" w14:textId="77777777" w:rsidR="00EB4005" w:rsidRPr="00EB4005" w:rsidRDefault="00EB4005">
    <w:pPr>
      <w:pStyle w:val="Pis"/>
      <w:rPr>
        <w:lang w:val="et-E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D09B3"/>
    <w:multiLevelType w:val="hybridMultilevel"/>
    <w:tmpl w:val="75CEED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94352D"/>
    <w:multiLevelType w:val="hybridMultilevel"/>
    <w:tmpl w:val="95B6E6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5E35EB"/>
    <w:multiLevelType w:val="hybridMultilevel"/>
    <w:tmpl w:val="7B029A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00124"/>
    <w:multiLevelType w:val="hybridMultilevel"/>
    <w:tmpl w:val="D6B47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465615"/>
    <w:multiLevelType w:val="hybridMultilevel"/>
    <w:tmpl w:val="685E3F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400772"/>
    <w:multiLevelType w:val="hybridMultilevel"/>
    <w:tmpl w:val="AF40BBB6"/>
    <w:lvl w:ilvl="0" w:tplc="E6864614">
      <w:numFmt w:val="bullet"/>
      <w:lvlText w:val=""/>
      <w:lvlJc w:val="left"/>
      <w:pPr>
        <w:ind w:left="936" w:hanging="360"/>
      </w:pPr>
      <w:rPr>
        <w:rFonts w:hint="default"/>
        <w:w w:val="100"/>
        <w:lang w:val="et-EE" w:eastAsia="en-US" w:bidi="ar-SA"/>
      </w:rPr>
    </w:lvl>
    <w:lvl w:ilvl="1" w:tplc="04CC7F1E">
      <w:numFmt w:val="bullet"/>
      <w:lvlText w:val="•"/>
      <w:lvlJc w:val="left"/>
      <w:pPr>
        <w:ind w:left="1790" w:hanging="360"/>
      </w:pPr>
      <w:rPr>
        <w:rFonts w:hint="default"/>
        <w:lang w:val="et-EE" w:eastAsia="en-US" w:bidi="ar-SA"/>
      </w:rPr>
    </w:lvl>
    <w:lvl w:ilvl="2" w:tplc="359AC162">
      <w:numFmt w:val="bullet"/>
      <w:lvlText w:val="•"/>
      <w:lvlJc w:val="left"/>
      <w:pPr>
        <w:ind w:left="2641" w:hanging="360"/>
      </w:pPr>
      <w:rPr>
        <w:rFonts w:hint="default"/>
        <w:lang w:val="et-EE" w:eastAsia="en-US" w:bidi="ar-SA"/>
      </w:rPr>
    </w:lvl>
    <w:lvl w:ilvl="3" w:tplc="559800E6">
      <w:numFmt w:val="bullet"/>
      <w:lvlText w:val="•"/>
      <w:lvlJc w:val="left"/>
      <w:pPr>
        <w:ind w:left="3491" w:hanging="360"/>
      </w:pPr>
      <w:rPr>
        <w:rFonts w:hint="default"/>
        <w:lang w:val="et-EE" w:eastAsia="en-US" w:bidi="ar-SA"/>
      </w:rPr>
    </w:lvl>
    <w:lvl w:ilvl="4" w:tplc="DF7E668C">
      <w:numFmt w:val="bullet"/>
      <w:lvlText w:val="•"/>
      <w:lvlJc w:val="left"/>
      <w:pPr>
        <w:ind w:left="4342" w:hanging="360"/>
      </w:pPr>
      <w:rPr>
        <w:rFonts w:hint="default"/>
        <w:lang w:val="et-EE" w:eastAsia="en-US" w:bidi="ar-SA"/>
      </w:rPr>
    </w:lvl>
    <w:lvl w:ilvl="5" w:tplc="980EE06E">
      <w:numFmt w:val="bullet"/>
      <w:lvlText w:val="•"/>
      <w:lvlJc w:val="left"/>
      <w:pPr>
        <w:ind w:left="5193" w:hanging="360"/>
      </w:pPr>
      <w:rPr>
        <w:rFonts w:hint="default"/>
        <w:lang w:val="et-EE" w:eastAsia="en-US" w:bidi="ar-SA"/>
      </w:rPr>
    </w:lvl>
    <w:lvl w:ilvl="6" w:tplc="66CE727E">
      <w:numFmt w:val="bullet"/>
      <w:lvlText w:val="•"/>
      <w:lvlJc w:val="left"/>
      <w:pPr>
        <w:ind w:left="6043" w:hanging="360"/>
      </w:pPr>
      <w:rPr>
        <w:rFonts w:hint="default"/>
        <w:lang w:val="et-EE" w:eastAsia="en-US" w:bidi="ar-SA"/>
      </w:rPr>
    </w:lvl>
    <w:lvl w:ilvl="7" w:tplc="A492F98A">
      <w:numFmt w:val="bullet"/>
      <w:lvlText w:val="•"/>
      <w:lvlJc w:val="left"/>
      <w:pPr>
        <w:ind w:left="6894" w:hanging="360"/>
      </w:pPr>
      <w:rPr>
        <w:rFonts w:hint="default"/>
        <w:lang w:val="et-EE" w:eastAsia="en-US" w:bidi="ar-SA"/>
      </w:rPr>
    </w:lvl>
    <w:lvl w:ilvl="8" w:tplc="BF2E00BA">
      <w:numFmt w:val="bullet"/>
      <w:lvlText w:val="•"/>
      <w:lvlJc w:val="left"/>
      <w:pPr>
        <w:ind w:left="7745" w:hanging="360"/>
      </w:pPr>
      <w:rPr>
        <w:rFonts w:hint="default"/>
        <w:lang w:val="et-EE" w:eastAsia="en-US" w:bidi="ar-SA"/>
      </w:rPr>
    </w:lvl>
  </w:abstractNum>
  <w:abstractNum w:abstractNumId="6" w15:restartNumberingAfterBreak="0">
    <w:nsid w:val="6EBC66D9"/>
    <w:multiLevelType w:val="hybridMultilevel"/>
    <w:tmpl w:val="97982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342EA"/>
    <w:multiLevelType w:val="hybridMultilevel"/>
    <w:tmpl w:val="AEB03F80"/>
    <w:lvl w:ilvl="0" w:tplc="7512C80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5380299">
    <w:abstractNumId w:val="6"/>
  </w:num>
  <w:num w:numId="2" w16cid:durableId="1680157521">
    <w:abstractNumId w:val="3"/>
  </w:num>
  <w:num w:numId="3" w16cid:durableId="153491277">
    <w:abstractNumId w:val="1"/>
  </w:num>
  <w:num w:numId="4" w16cid:durableId="696128628">
    <w:abstractNumId w:val="4"/>
  </w:num>
  <w:num w:numId="5" w16cid:durableId="571281230">
    <w:abstractNumId w:val="0"/>
  </w:num>
  <w:num w:numId="6" w16cid:durableId="1962489703">
    <w:abstractNumId w:val="7"/>
  </w:num>
  <w:num w:numId="7" w16cid:durableId="237181208">
    <w:abstractNumId w:val="2"/>
  </w:num>
  <w:num w:numId="8" w16cid:durableId="1559783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A41"/>
    <w:rsid w:val="00001BB3"/>
    <w:rsid w:val="00003119"/>
    <w:rsid w:val="00003A43"/>
    <w:rsid w:val="00007374"/>
    <w:rsid w:val="00010433"/>
    <w:rsid w:val="000104CC"/>
    <w:rsid w:val="000135F3"/>
    <w:rsid w:val="00014809"/>
    <w:rsid w:val="00015CEF"/>
    <w:rsid w:val="00016FED"/>
    <w:rsid w:val="000176F9"/>
    <w:rsid w:val="000264B8"/>
    <w:rsid w:val="00026DA7"/>
    <w:rsid w:val="000344D2"/>
    <w:rsid w:val="00037475"/>
    <w:rsid w:val="0003795C"/>
    <w:rsid w:val="00040D63"/>
    <w:rsid w:val="0004122B"/>
    <w:rsid w:val="000417C3"/>
    <w:rsid w:val="000454E2"/>
    <w:rsid w:val="0004657E"/>
    <w:rsid w:val="00047052"/>
    <w:rsid w:val="00047D79"/>
    <w:rsid w:val="0005247A"/>
    <w:rsid w:val="00054F65"/>
    <w:rsid w:val="0005587C"/>
    <w:rsid w:val="0006251E"/>
    <w:rsid w:val="00063641"/>
    <w:rsid w:val="00071545"/>
    <w:rsid w:val="00081D37"/>
    <w:rsid w:val="00084F42"/>
    <w:rsid w:val="0008766D"/>
    <w:rsid w:val="0009065C"/>
    <w:rsid w:val="000927BD"/>
    <w:rsid w:val="00093EB0"/>
    <w:rsid w:val="000A2A10"/>
    <w:rsid w:val="000A4B38"/>
    <w:rsid w:val="000A533F"/>
    <w:rsid w:val="000A7BC6"/>
    <w:rsid w:val="000B3E0B"/>
    <w:rsid w:val="000B3FB1"/>
    <w:rsid w:val="000B4273"/>
    <w:rsid w:val="000B4404"/>
    <w:rsid w:val="000B600C"/>
    <w:rsid w:val="000C01E4"/>
    <w:rsid w:val="000C243F"/>
    <w:rsid w:val="000C5008"/>
    <w:rsid w:val="000C689E"/>
    <w:rsid w:val="000C6E29"/>
    <w:rsid w:val="000C6F55"/>
    <w:rsid w:val="000D0489"/>
    <w:rsid w:val="000D0E8E"/>
    <w:rsid w:val="000D3242"/>
    <w:rsid w:val="000D65C9"/>
    <w:rsid w:val="000E1604"/>
    <w:rsid w:val="000E378D"/>
    <w:rsid w:val="000E5E17"/>
    <w:rsid w:val="000E6CFD"/>
    <w:rsid w:val="000F5EA2"/>
    <w:rsid w:val="00100537"/>
    <w:rsid w:val="00101262"/>
    <w:rsid w:val="001076CE"/>
    <w:rsid w:val="001114E5"/>
    <w:rsid w:val="001216CE"/>
    <w:rsid w:val="001216D8"/>
    <w:rsid w:val="0012251F"/>
    <w:rsid w:val="001226DB"/>
    <w:rsid w:val="00125655"/>
    <w:rsid w:val="0012635C"/>
    <w:rsid w:val="00126735"/>
    <w:rsid w:val="00131807"/>
    <w:rsid w:val="00132910"/>
    <w:rsid w:val="0013423D"/>
    <w:rsid w:val="00136173"/>
    <w:rsid w:val="00136D40"/>
    <w:rsid w:val="001422AE"/>
    <w:rsid w:val="00143781"/>
    <w:rsid w:val="00146715"/>
    <w:rsid w:val="0014771C"/>
    <w:rsid w:val="00151318"/>
    <w:rsid w:val="001515D0"/>
    <w:rsid w:val="00157088"/>
    <w:rsid w:val="0016070A"/>
    <w:rsid w:val="00162534"/>
    <w:rsid w:val="0016336A"/>
    <w:rsid w:val="00164D84"/>
    <w:rsid w:val="00165422"/>
    <w:rsid w:val="00166087"/>
    <w:rsid w:val="00170747"/>
    <w:rsid w:val="00173C05"/>
    <w:rsid w:val="00181146"/>
    <w:rsid w:val="0018257E"/>
    <w:rsid w:val="001850B1"/>
    <w:rsid w:val="00191AE3"/>
    <w:rsid w:val="00192B8B"/>
    <w:rsid w:val="001A4132"/>
    <w:rsid w:val="001A50BA"/>
    <w:rsid w:val="001A7DA5"/>
    <w:rsid w:val="001B0516"/>
    <w:rsid w:val="001B1F90"/>
    <w:rsid w:val="001D56E4"/>
    <w:rsid w:val="001D6B8C"/>
    <w:rsid w:val="001E2484"/>
    <w:rsid w:val="001E3A23"/>
    <w:rsid w:val="001E3DBF"/>
    <w:rsid w:val="001E6E12"/>
    <w:rsid w:val="001E727F"/>
    <w:rsid w:val="001E7FFE"/>
    <w:rsid w:val="001F0182"/>
    <w:rsid w:val="001F1524"/>
    <w:rsid w:val="001F2883"/>
    <w:rsid w:val="001F66BE"/>
    <w:rsid w:val="001F7CA8"/>
    <w:rsid w:val="001F7DB7"/>
    <w:rsid w:val="00200C6B"/>
    <w:rsid w:val="002045C5"/>
    <w:rsid w:val="00204966"/>
    <w:rsid w:val="00210150"/>
    <w:rsid w:val="00210952"/>
    <w:rsid w:val="00210FC0"/>
    <w:rsid w:val="00211FE1"/>
    <w:rsid w:val="0021363D"/>
    <w:rsid w:val="00217DA0"/>
    <w:rsid w:val="002210EA"/>
    <w:rsid w:val="00224D62"/>
    <w:rsid w:val="002265E2"/>
    <w:rsid w:val="0023216F"/>
    <w:rsid w:val="00236E5C"/>
    <w:rsid w:val="00243F74"/>
    <w:rsid w:val="002461F2"/>
    <w:rsid w:val="00246FFF"/>
    <w:rsid w:val="00250934"/>
    <w:rsid w:val="002525CF"/>
    <w:rsid w:val="00252DF5"/>
    <w:rsid w:val="00255BCE"/>
    <w:rsid w:val="002603A2"/>
    <w:rsid w:val="0026186A"/>
    <w:rsid w:val="002620E0"/>
    <w:rsid w:val="00263572"/>
    <w:rsid w:val="0026456B"/>
    <w:rsid w:val="00265316"/>
    <w:rsid w:val="00266189"/>
    <w:rsid w:val="0027335E"/>
    <w:rsid w:val="00274E54"/>
    <w:rsid w:val="0027547F"/>
    <w:rsid w:val="00282E7F"/>
    <w:rsid w:val="00283617"/>
    <w:rsid w:val="00283BFE"/>
    <w:rsid w:val="00284FFE"/>
    <w:rsid w:val="00285ED5"/>
    <w:rsid w:val="002865EF"/>
    <w:rsid w:val="00287D55"/>
    <w:rsid w:val="00290619"/>
    <w:rsid w:val="0029368F"/>
    <w:rsid w:val="002A58D1"/>
    <w:rsid w:val="002A7BA4"/>
    <w:rsid w:val="002B0C91"/>
    <w:rsid w:val="002B2F1A"/>
    <w:rsid w:val="002C0067"/>
    <w:rsid w:val="002C69AD"/>
    <w:rsid w:val="002C7C0D"/>
    <w:rsid w:val="002D1EE3"/>
    <w:rsid w:val="002D1FE4"/>
    <w:rsid w:val="002D2545"/>
    <w:rsid w:val="002D2A86"/>
    <w:rsid w:val="002D7AED"/>
    <w:rsid w:val="002E1A4A"/>
    <w:rsid w:val="002E2AB5"/>
    <w:rsid w:val="002E3257"/>
    <w:rsid w:val="002E60A2"/>
    <w:rsid w:val="002F0754"/>
    <w:rsid w:val="002F19FD"/>
    <w:rsid w:val="002F4C74"/>
    <w:rsid w:val="002F7157"/>
    <w:rsid w:val="003004D7"/>
    <w:rsid w:val="003051BA"/>
    <w:rsid w:val="00307CB4"/>
    <w:rsid w:val="00312F97"/>
    <w:rsid w:val="00314079"/>
    <w:rsid w:val="003141AB"/>
    <w:rsid w:val="00314924"/>
    <w:rsid w:val="0031595C"/>
    <w:rsid w:val="00315FE9"/>
    <w:rsid w:val="00316E28"/>
    <w:rsid w:val="003233C4"/>
    <w:rsid w:val="00325491"/>
    <w:rsid w:val="00326A41"/>
    <w:rsid w:val="00330E50"/>
    <w:rsid w:val="00334E42"/>
    <w:rsid w:val="003414F1"/>
    <w:rsid w:val="0034265A"/>
    <w:rsid w:val="0034355B"/>
    <w:rsid w:val="0034688E"/>
    <w:rsid w:val="0034705B"/>
    <w:rsid w:val="003477B8"/>
    <w:rsid w:val="00350117"/>
    <w:rsid w:val="003503BC"/>
    <w:rsid w:val="0035244F"/>
    <w:rsid w:val="00354B83"/>
    <w:rsid w:val="00354FC4"/>
    <w:rsid w:val="00356874"/>
    <w:rsid w:val="003610A7"/>
    <w:rsid w:val="003611F6"/>
    <w:rsid w:val="00364E5D"/>
    <w:rsid w:val="0036543C"/>
    <w:rsid w:val="00365578"/>
    <w:rsid w:val="0037185E"/>
    <w:rsid w:val="0037543B"/>
    <w:rsid w:val="00377AE7"/>
    <w:rsid w:val="00383F1F"/>
    <w:rsid w:val="00386EFD"/>
    <w:rsid w:val="00387962"/>
    <w:rsid w:val="0039193C"/>
    <w:rsid w:val="00397236"/>
    <w:rsid w:val="003A190C"/>
    <w:rsid w:val="003A3E0C"/>
    <w:rsid w:val="003A733B"/>
    <w:rsid w:val="003B0B86"/>
    <w:rsid w:val="003B0FBD"/>
    <w:rsid w:val="003B273C"/>
    <w:rsid w:val="003B4A9C"/>
    <w:rsid w:val="003C0048"/>
    <w:rsid w:val="003C0AD6"/>
    <w:rsid w:val="003C10D9"/>
    <w:rsid w:val="003C34BE"/>
    <w:rsid w:val="003C4842"/>
    <w:rsid w:val="003C7158"/>
    <w:rsid w:val="003D3243"/>
    <w:rsid w:val="003D3B35"/>
    <w:rsid w:val="003D50ED"/>
    <w:rsid w:val="003D6365"/>
    <w:rsid w:val="003E38BC"/>
    <w:rsid w:val="003E4724"/>
    <w:rsid w:val="003E5645"/>
    <w:rsid w:val="003E66ED"/>
    <w:rsid w:val="003E6E8D"/>
    <w:rsid w:val="003F54D0"/>
    <w:rsid w:val="00401416"/>
    <w:rsid w:val="00401FA4"/>
    <w:rsid w:val="00402019"/>
    <w:rsid w:val="00405038"/>
    <w:rsid w:val="00407188"/>
    <w:rsid w:val="00411A42"/>
    <w:rsid w:val="004120DB"/>
    <w:rsid w:val="00412C2E"/>
    <w:rsid w:val="004134A1"/>
    <w:rsid w:val="004173B6"/>
    <w:rsid w:val="00417D13"/>
    <w:rsid w:val="00421ABE"/>
    <w:rsid w:val="0042378D"/>
    <w:rsid w:val="004241F8"/>
    <w:rsid w:val="00430131"/>
    <w:rsid w:val="00430A16"/>
    <w:rsid w:val="00431921"/>
    <w:rsid w:val="00436235"/>
    <w:rsid w:val="004442E7"/>
    <w:rsid w:val="00450986"/>
    <w:rsid w:val="00461BC8"/>
    <w:rsid w:val="00466637"/>
    <w:rsid w:val="00467C0E"/>
    <w:rsid w:val="00471D51"/>
    <w:rsid w:val="00475B8E"/>
    <w:rsid w:val="00491D28"/>
    <w:rsid w:val="00492508"/>
    <w:rsid w:val="00493695"/>
    <w:rsid w:val="0049467E"/>
    <w:rsid w:val="00495DFF"/>
    <w:rsid w:val="00497008"/>
    <w:rsid w:val="004A302B"/>
    <w:rsid w:val="004A3CB0"/>
    <w:rsid w:val="004A6143"/>
    <w:rsid w:val="004B12D6"/>
    <w:rsid w:val="004B37D2"/>
    <w:rsid w:val="004B5D0B"/>
    <w:rsid w:val="004C06D5"/>
    <w:rsid w:val="004C236C"/>
    <w:rsid w:val="004C49E1"/>
    <w:rsid w:val="004C75ED"/>
    <w:rsid w:val="004D3201"/>
    <w:rsid w:val="004E20DF"/>
    <w:rsid w:val="004E4BC8"/>
    <w:rsid w:val="004E793C"/>
    <w:rsid w:val="004F300A"/>
    <w:rsid w:val="004F36DE"/>
    <w:rsid w:val="0050289D"/>
    <w:rsid w:val="00503788"/>
    <w:rsid w:val="0050503E"/>
    <w:rsid w:val="00506293"/>
    <w:rsid w:val="00506FD4"/>
    <w:rsid w:val="00510A9B"/>
    <w:rsid w:val="005136B0"/>
    <w:rsid w:val="00513C19"/>
    <w:rsid w:val="00523625"/>
    <w:rsid w:val="005236CE"/>
    <w:rsid w:val="0052401E"/>
    <w:rsid w:val="00524219"/>
    <w:rsid w:val="00524BDC"/>
    <w:rsid w:val="00527F14"/>
    <w:rsid w:val="005333CD"/>
    <w:rsid w:val="00535C03"/>
    <w:rsid w:val="005364C3"/>
    <w:rsid w:val="00536FC0"/>
    <w:rsid w:val="00541827"/>
    <w:rsid w:val="0054215F"/>
    <w:rsid w:val="005441B9"/>
    <w:rsid w:val="00545A91"/>
    <w:rsid w:val="00547B1A"/>
    <w:rsid w:val="00552771"/>
    <w:rsid w:val="0056075F"/>
    <w:rsid w:val="0056283A"/>
    <w:rsid w:val="00562C2F"/>
    <w:rsid w:val="0056354C"/>
    <w:rsid w:val="00563CC8"/>
    <w:rsid w:val="00565BED"/>
    <w:rsid w:val="005670F1"/>
    <w:rsid w:val="0057032E"/>
    <w:rsid w:val="005725A6"/>
    <w:rsid w:val="00573397"/>
    <w:rsid w:val="00574F17"/>
    <w:rsid w:val="00576621"/>
    <w:rsid w:val="0058545C"/>
    <w:rsid w:val="00585746"/>
    <w:rsid w:val="005901E4"/>
    <w:rsid w:val="00595989"/>
    <w:rsid w:val="00595D0D"/>
    <w:rsid w:val="005A1535"/>
    <w:rsid w:val="005A535C"/>
    <w:rsid w:val="005B0A20"/>
    <w:rsid w:val="005B3124"/>
    <w:rsid w:val="005B342F"/>
    <w:rsid w:val="005B45FC"/>
    <w:rsid w:val="005B5E73"/>
    <w:rsid w:val="005C0473"/>
    <w:rsid w:val="005C11CF"/>
    <w:rsid w:val="005C1C71"/>
    <w:rsid w:val="005C4BAB"/>
    <w:rsid w:val="005C5C6F"/>
    <w:rsid w:val="005C72E8"/>
    <w:rsid w:val="005D264B"/>
    <w:rsid w:val="005E12BF"/>
    <w:rsid w:val="005E3027"/>
    <w:rsid w:val="005E5ACD"/>
    <w:rsid w:val="005F04F4"/>
    <w:rsid w:val="005F480B"/>
    <w:rsid w:val="005F5DEC"/>
    <w:rsid w:val="00600D83"/>
    <w:rsid w:val="00603E29"/>
    <w:rsid w:val="006073AB"/>
    <w:rsid w:val="00611F63"/>
    <w:rsid w:val="006123AB"/>
    <w:rsid w:val="006154FF"/>
    <w:rsid w:val="00622391"/>
    <w:rsid w:val="006252F8"/>
    <w:rsid w:val="00627134"/>
    <w:rsid w:val="006310D7"/>
    <w:rsid w:val="0063339F"/>
    <w:rsid w:val="00634875"/>
    <w:rsid w:val="00635637"/>
    <w:rsid w:val="0063602A"/>
    <w:rsid w:val="00637A6F"/>
    <w:rsid w:val="0064051D"/>
    <w:rsid w:val="00643B89"/>
    <w:rsid w:val="006445E7"/>
    <w:rsid w:val="00646270"/>
    <w:rsid w:val="006469F6"/>
    <w:rsid w:val="0064701F"/>
    <w:rsid w:val="0064704F"/>
    <w:rsid w:val="006551BB"/>
    <w:rsid w:val="00661623"/>
    <w:rsid w:val="006621FB"/>
    <w:rsid w:val="00664EFC"/>
    <w:rsid w:val="006751A7"/>
    <w:rsid w:val="00684646"/>
    <w:rsid w:val="006876C2"/>
    <w:rsid w:val="00687C04"/>
    <w:rsid w:val="006902A0"/>
    <w:rsid w:val="00691F12"/>
    <w:rsid w:val="00694264"/>
    <w:rsid w:val="00696199"/>
    <w:rsid w:val="006972F7"/>
    <w:rsid w:val="006978AD"/>
    <w:rsid w:val="006A5AC6"/>
    <w:rsid w:val="006A5F84"/>
    <w:rsid w:val="006A697E"/>
    <w:rsid w:val="006A6E5D"/>
    <w:rsid w:val="006B4B8B"/>
    <w:rsid w:val="006B53E0"/>
    <w:rsid w:val="006B57FC"/>
    <w:rsid w:val="006B7846"/>
    <w:rsid w:val="006C19BB"/>
    <w:rsid w:val="006C1D5C"/>
    <w:rsid w:val="006C3BF4"/>
    <w:rsid w:val="006C4851"/>
    <w:rsid w:val="006C4D35"/>
    <w:rsid w:val="006D05E3"/>
    <w:rsid w:val="006D22AA"/>
    <w:rsid w:val="006D2301"/>
    <w:rsid w:val="006D27F6"/>
    <w:rsid w:val="006D643F"/>
    <w:rsid w:val="006E5CCD"/>
    <w:rsid w:val="006F0BF8"/>
    <w:rsid w:val="006F3192"/>
    <w:rsid w:val="007011E1"/>
    <w:rsid w:val="007015B3"/>
    <w:rsid w:val="00703C86"/>
    <w:rsid w:val="00704382"/>
    <w:rsid w:val="0070452C"/>
    <w:rsid w:val="00710F7A"/>
    <w:rsid w:val="0071255F"/>
    <w:rsid w:val="00714366"/>
    <w:rsid w:val="00714BA9"/>
    <w:rsid w:val="00715646"/>
    <w:rsid w:val="00727280"/>
    <w:rsid w:val="0072734B"/>
    <w:rsid w:val="0073385C"/>
    <w:rsid w:val="00735188"/>
    <w:rsid w:val="00741063"/>
    <w:rsid w:val="00753855"/>
    <w:rsid w:val="00754530"/>
    <w:rsid w:val="007547C0"/>
    <w:rsid w:val="007566D9"/>
    <w:rsid w:val="00756CF1"/>
    <w:rsid w:val="00757F1D"/>
    <w:rsid w:val="00763A8F"/>
    <w:rsid w:val="00763DAC"/>
    <w:rsid w:val="00765D58"/>
    <w:rsid w:val="00766B8E"/>
    <w:rsid w:val="007700D0"/>
    <w:rsid w:val="00771D61"/>
    <w:rsid w:val="0077230E"/>
    <w:rsid w:val="00772CC5"/>
    <w:rsid w:val="00772F61"/>
    <w:rsid w:val="00774406"/>
    <w:rsid w:val="00774A92"/>
    <w:rsid w:val="007753D9"/>
    <w:rsid w:val="00775456"/>
    <w:rsid w:val="00776A6A"/>
    <w:rsid w:val="00786588"/>
    <w:rsid w:val="0079018A"/>
    <w:rsid w:val="00793FBD"/>
    <w:rsid w:val="00794221"/>
    <w:rsid w:val="007A0EBE"/>
    <w:rsid w:val="007B24D3"/>
    <w:rsid w:val="007C1003"/>
    <w:rsid w:val="007C1980"/>
    <w:rsid w:val="007C3E66"/>
    <w:rsid w:val="007C4D40"/>
    <w:rsid w:val="007D67BF"/>
    <w:rsid w:val="007E02C2"/>
    <w:rsid w:val="007E086E"/>
    <w:rsid w:val="007E60D6"/>
    <w:rsid w:val="007F5DF8"/>
    <w:rsid w:val="007F6833"/>
    <w:rsid w:val="0080545A"/>
    <w:rsid w:val="00811026"/>
    <w:rsid w:val="008122B4"/>
    <w:rsid w:val="00813BB2"/>
    <w:rsid w:val="00814C3E"/>
    <w:rsid w:val="00820EC0"/>
    <w:rsid w:val="00821ED5"/>
    <w:rsid w:val="008237E4"/>
    <w:rsid w:val="00824F37"/>
    <w:rsid w:val="0082528B"/>
    <w:rsid w:val="008255FB"/>
    <w:rsid w:val="008264E7"/>
    <w:rsid w:val="00826F99"/>
    <w:rsid w:val="00827FBF"/>
    <w:rsid w:val="008332A8"/>
    <w:rsid w:val="008416C4"/>
    <w:rsid w:val="00843B83"/>
    <w:rsid w:val="00844DF7"/>
    <w:rsid w:val="00850EA0"/>
    <w:rsid w:val="0085169F"/>
    <w:rsid w:val="00852DDF"/>
    <w:rsid w:val="008531CE"/>
    <w:rsid w:val="008570B3"/>
    <w:rsid w:val="008637B4"/>
    <w:rsid w:val="008646C7"/>
    <w:rsid w:val="0086756E"/>
    <w:rsid w:val="008716FD"/>
    <w:rsid w:val="00873868"/>
    <w:rsid w:val="00877C85"/>
    <w:rsid w:val="00883DE2"/>
    <w:rsid w:val="00891C12"/>
    <w:rsid w:val="00893FBB"/>
    <w:rsid w:val="00894083"/>
    <w:rsid w:val="00894BED"/>
    <w:rsid w:val="008958AB"/>
    <w:rsid w:val="00896EFC"/>
    <w:rsid w:val="0089700B"/>
    <w:rsid w:val="008A0DE0"/>
    <w:rsid w:val="008A4DE5"/>
    <w:rsid w:val="008A5801"/>
    <w:rsid w:val="008B0BB9"/>
    <w:rsid w:val="008B2969"/>
    <w:rsid w:val="008B409F"/>
    <w:rsid w:val="008B4593"/>
    <w:rsid w:val="008C0B7B"/>
    <w:rsid w:val="008C3D8A"/>
    <w:rsid w:val="008C50AF"/>
    <w:rsid w:val="008D0C5E"/>
    <w:rsid w:val="008D179F"/>
    <w:rsid w:val="008D457C"/>
    <w:rsid w:val="008D5C7F"/>
    <w:rsid w:val="008D7251"/>
    <w:rsid w:val="008E45D9"/>
    <w:rsid w:val="008E45DC"/>
    <w:rsid w:val="008E52AA"/>
    <w:rsid w:val="008F003F"/>
    <w:rsid w:val="008F0556"/>
    <w:rsid w:val="008F126D"/>
    <w:rsid w:val="008F55F3"/>
    <w:rsid w:val="00900482"/>
    <w:rsid w:val="009036BE"/>
    <w:rsid w:val="00905758"/>
    <w:rsid w:val="00906216"/>
    <w:rsid w:val="00907AD5"/>
    <w:rsid w:val="00912F10"/>
    <w:rsid w:val="0092063A"/>
    <w:rsid w:val="009245BD"/>
    <w:rsid w:val="00924ED8"/>
    <w:rsid w:val="009301E6"/>
    <w:rsid w:val="009314E0"/>
    <w:rsid w:val="00931518"/>
    <w:rsid w:val="00931DBB"/>
    <w:rsid w:val="00932702"/>
    <w:rsid w:val="00935AAE"/>
    <w:rsid w:val="00942123"/>
    <w:rsid w:val="0094404D"/>
    <w:rsid w:val="0094763F"/>
    <w:rsid w:val="00955BB7"/>
    <w:rsid w:val="00963015"/>
    <w:rsid w:val="009644C0"/>
    <w:rsid w:val="00965EFE"/>
    <w:rsid w:val="009678E9"/>
    <w:rsid w:val="0097028D"/>
    <w:rsid w:val="00982158"/>
    <w:rsid w:val="00982C50"/>
    <w:rsid w:val="00985507"/>
    <w:rsid w:val="00990539"/>
    <w:rsid w:val="00991415"/>
    <w:rsid w:val="0099408D"/>
    <w:rsid w:val="00997397"/>
    <w:rsid w:val="009A08EF"/>
    <w:rsid w:val="009A1D3C"/>
    <w:rsid w:val="009A667F"/>
    <w:rsid w:val="009B06F3"/>
    <w:rsid w:val="009B1738"/>
    <w:rsid w:val="009B1FF9"/>
    <w:rsid w:val="009C2B5A"/>
    <w:rsid w:val="009C3B9D"/>
    <w:rsid w:val="009C671D"/>
    <w:rsid w:val="009C7AEB"/>
    <w:rsid w:val="009D7A6D"/>
    <w:rsid w:val="009E5D5B"/>
    <w:rsid w:val="009E5E5C"/>
    <w:rsid w:val="009E6BE5"/>
    <w:rsid w:val="009F2EBC"/>
    <w:rsid w:val="009F5F0D"/>
    <w:rsid w:val="009F7A99"/>
    <w:rsid w:val="009F7F29"/>
    <w:rsid w:val="00A03A17"/>
    <w:rsid w:val="00A06DBE"/>
    <w:rsid w:val="00A10591"/>
    <w:rsid w:val="00A215A4"/>
    <w:rsid w:val="00A23D5D"/>
    <w:rsid w:val="00A25A5E"/>
    <w:rsid w:val="00A26A92"/>
    <w:rsid w:val="00A277DA"/>
    <w:rsid w:val="00A324BC"/>
    <w:rsid w:val="00A344C3"/>
    <w:rsid w:val="00A347F4"/>
    <w:rsid w:val="00A35313"/>
    <w:rsid w:val="00A3574D"/>
    <w:rsid w:val="00A35B79"/>
    <w:rsid w:val="00A43716"/>
    <w:rsid w:val="00A4455F"/>
    <w:rsid w:val="00A4502F"/>
    <w:rsid w:val="00A457FB"/>
    <w:rsid w:val="00A519F2"/>
    <w:rsid w:val="00A558F7"/>
    <w:rsid w:val="00A613BF"/>
    <w:rsid w:val="00A62E1B"/>
    <w:rsid w:val="00A639E6"/>
    <w:rsid w:val="00A663A8"/>
    <w:rsid w:val="00A72844"/>
    <w:rsid w:val="00A74352"/>
    <w:rsid w:val="00A77437"/>
    <w:rsid w:val="00A77596"/>
    <w:rsid w:val="00A801AD"/>
    <w:rsid w:val="00A8107C"/>
    <w:rsid w:val="00A81776"/>
    <w:rsid w:val="00A86112"/>
    <w:rsid w:val="00A86F60"/>
    <w:rsid w:val="00A9245F"/>
    <w:rsid w:val="00A92BC3"/>
    <w:rsid w:val="00A92EF9"/>
    <w:rsid w:val="00A94985"/>
    <w:rsid w:val="00A96532"/>
    <w:rsid w:val="00A9762E"/>
    <w:rsid w:val="00A97C05"/>
    <w:rsid w:val="00AA2BB5"/>
    <w:rsid w:val="00AA493C"/>
    <w:rsid w:val="00AB2B41"/>
    <w:rsid w:val="00AB6FA5"/>
    <w:rsid w:val="00AC04F1"/>
    <w:rsid w:val="00AC0DAC"/>
    <w:rsid w:val="00AC3747"/>
    <w:rsid w:val="00AC59EE"/>
    <w:rsid w:val="00AC6248"/>
    <w:rsid w:val="00AD0B24"/>
    <w:rsid w:val="00AD2E44"/>
    <w:rsid w:val="00AD396A"/>
    <w:rsid w:val="00AD51AD"/>
    <w:rsid w:val="00AD5D98"/>
    <w:rsid w:val="00AE06D5"/>
    <w:rsid w:val="00AE0740"/>
    <w:rsid w:val="00AE0DA6"/>
    <w:rsid w:val="00AE1A06"/>
    <w:rsid w:val="00AE313D"/>
    <w:rsid w:val="00AE42E4"/>
    <w:rsid w:val="00AE5891"/>
    <w:rsid w:val="00AE5BB3"/>
    <w:rsid w:val="00AF159E"/>
    <w:rsid w:val="00AF2973"/>
    <w:rsid w:val="00AF2B10"/>
    <w:rsid w:val="00AF3CBE"/>
    <w:rsid w:val="00AF43F1"/>
    <w:rsid w:val="00AF582F"/>
    <w:rsid w:val="00B02589"/>
    <w:rsid w:val="00B031A1"/>
    <w:rsid w:val="00B07049"/>
    <w:rsid w:val="00B124F8"/>
    <w:rsid w:val="00B129AD"/>
    <w:rsid w:val="00B13BAB"/>
    <w:rsid w:val="00B17A2E"/>
    <w:rsid w:val="00B202BE"/>
    <w:rsid w:val="00B20ED5"/>
    <w:rsid w:val="00B21505"/>
    <w:rsid w:val="00B23BDC"/>
    <w:rsid w:val="00B24058"/>
    <w:rsid w:val="00B24BB3"/>
    <w:rsid w:val="00B259C2"/>
    <w:rsid w:val="00B27BCB"/>
    <w:rsid w:val="00B308A1"/>
    <w:rsid w:val="00B310AD"/>
    <w:rsid w:val="00B3411D"/>
    <w:rsid w:val="00B34E7F"/>
    <w:rsid w:val="00B41171"/>
    <w:rsid w:val="00B41DE4"/>
    <w:rsid w:val="00B420B8"/>
    <w:rsid w:val="00B42F2B"/>
    <w:rsid w:val="00B45E7E"/>
    <w:rsid w:val="00B460B7"/>
    <w:rsid w:val="00B47089"/>
    <w:rsid w:val="00B53A37"/>
    <w:rsid w:val="00B54E81"/>
    <w:rsid w:val="00B55AC2"/>
    <w:rsid w:val="00B5663D"/>
    <w:rsid w:val="00B5751A"/>
    <w:rsid w:val="00B57E4D"/>
    <w:rsid w:val="00B61195"/>
    <w:rsid w:val="00B61506"/>
    <w:rsid w:val="00B627F8"/>
    <w:rsid w:val="00B654F7"/>
    <w:rsid w:val="00B676F9"/>
    <w:rsid w:val="00B71608"/>
    <w:rsid w:val="00B7738E"/>
    <w:rsid w:val="00B8078F"/>
    <w:rsid w:val="00B80CA7"/>
    <w:rsid w:val="00B8247D"/>
    <w:rsid w:val="00B830FA"/>
    <w:rsid w:val="00B8530C"/>
    <w:rsid w:val="00B86876"/>
    <w:rsid w:val="00B87FFD"/>
    <w:rsid w:val="00B9088E"/>
    <w:rsid w:val="00B910A7"/>
    <w:rsid w:val="00B93982"/>
    <w:rsid w:val="00B94070"/>
    <w:rsid w:val="00B951D2"/>
    <w:rsid w:val="00B963A6"/>
    <w:rsid w:val="00BA004C"/>
    <w:rsid w:val="00BA1094"/>
    <w:rsid w:val="00BA3A21"/>
    <w:rsid w:val="00BA4683"/>
    <w:rsid w:val="00BA7927"/>
    <w:rsid w:val="00BB0C2C"/>
    <w:rsid w:val="00BB2B74"/>
    <w:rsid w:val="00BB52DB"/>
    <w:rsid w:val="00BB57FE"/>
    <w:rsid w:val="00BB7F11"/>
    <w:rsid w:val="00BC423A"/>
    <w:rsid w:val="00BC58F7"/>
    <w:rsid w:val="00BC7E6F"/>
    <w:rsid w:val="00BD1B84"/>
    <w:rsid w:val="00BD6C8E"/>
    <w:rsid w:val="00BD709B"/>
    <w:rsid w:val="00BE09C0"/>
    <w:rsid w:val="00BE2930"/>
    <w:rsid w:val="00BF2843"/>
    <w:rsid w:val="00BF42D2"/>
    <w:rsid w:val="00BF5170"/>
    <w:rsid w:val="00BF52EF"/>
    <w:rsid w:val="00BF7798"/>
    <w:rsid w:val="00BF7BAB"/>
    <w:rsid w:val="00C0061A"/>
    <w:rsid w:val="00C00667"/>
    <w:rsid w:val="00C03A01"/>
    <w:rsid w:val="00C03FA1"/>
    <w:rsid w:val="00C046B2"/>
    <w:rsid w:val="00C04F84"/>
    <w:rsid w:val="00C120B5"/>
    <w:rsid w:val="00C12211"/>
    <w:rsid w:val="00C15E64"/>
    <w:rsid w:val="00C204CD"/>
    <w:rsid w:val="00C2246B"/>
    <w:rsid w:val="00C228AB"/>
    <w:rsid w:val="00C249F9"/>
    <w:rsid w:val="00C2528D"/>
    <w:rsid w:val="00C26ADB"/>
    <w:rsid w:val="00C369B0"/>
    <w:rsid w:val="00C4220C"/>
    <w:rsid w:val="00C445EE"/>
    <w:rsid w:val="00C51D9D"/>
    <w:rsid w:val="00C51EE3"/>
    <w:rsid w:val="00C53517"/>
    <w:rsid w:val="00C60233"/>
    <w:rsid w:val="00C60C6F"/>
    <w:rsid w:val="00C623F7"/>
    <w:rsid w:val="00C64C1C"/>
    <w:rsid w:val="00C66E31"/>
    <w:rsid w:val="00C8065F"/>
    <w:rsid w:val="00C82A37"/>
    <w:rsid w:val="00C844BE"/>
    <w:rsid w:val="00C96602"/>
    <w:rsid w:val="00C97BE2"/>
    <w:rsid w:val="00CA1D07"/>
    <w:rsid w:val="00CA49B4"/>
    <w:rsid w:val="00CB3AF1"/>
    <w:rsid w:val="00CB53B9"/>
    <w:rsid w:val="00CB7E82"/>
    <w:rsid w:val="00CC172E"/>
    <w:rsid w:val="00CC372C"/>
    <w:rsid w:val="00CC53A5"/>
    <w:rsid w:val="00CC663B"/>
    <w:rsid w:val="00CD0F37"/>
    <w:rsid w:val="00CD1186"/>
    <w:rsid w:val="00CD126C"/>
    <w:rsid w:val="00CD2D1B"/>
    <w:rsid w:val="00CE10F0"/>
    <w:rsid w:val="00CE3ADA"/>
    <w:rsid w:val="00CE3F86"/>
    <w:rsid w:val="00CE436B"/>
    <w:rsid w:val="00CE43C4"/>
    <w:rsid w:val="00CE5B0A"/>
    <w:rsid w:val="00CE6EA4"/>
    <w:rsid w:val="00CF04E4"/>
    <w:rsid w:val="00CF084C"/>
    <w:rsid w:val="00CF0C9C"/>
    <w:rsid w:val="00CF1F67"/>
    <w:rsid w:val="00CF3ABE"/>
    <w:rsid w:val="00CF69FC"/>
    <w:rsid w:val="00CF7474"/>
    <w:rsid w:val="00D0082B"/>
    <w:rsid w:val="00D011CF"/>
    <w:rsid w:val="00D03B5B"/>
    <w:rsid w:val="00D0473D"/>
    <w:rsid w:val="00D05E91"/>
    <w:rsid w:val="00D073A1"/>
    <w:rsid w:val="00D07DB3"/>
    <w:rsid w:val="00D14FEE"/>
    <w:rsid w:val="00D154E2"/>
    <w:rsid w:val="00D16A67"/>
    <w:rsid w:val="00D20F2B"/>
    <w:rsid w:val="00D2124E"/>
    <w:rsid w:val="00D26073"/>
    <w:rsid w:val="00D27EC9"/>
    <w:rsid w:val="00D313E7"/>
    <w:rsid w:val="00D430D2"/>
    <w:rsid w:val="00D459C7"/>
    <w:rsid w:val="00D5089C"/>
    <w:rsid w:val="00D50D4F"/>
    <w:rsid w:val="00D51954"/>
    <w:rsid w:val="00D519C5"/>
    <w:rsid w:val="00D51B3E"/>
    <w:rsid w:val="00D524C1"/>
    <w:rsid w:val="00D53546"/>
    <w:rsid w:val="00D57DED"/>
    <w:rsid w:val="00D60B8F"/>
    <w:rsid w:val="00D6348A"/>
    <w:rsid w:val="00D66C61"/>
    <w:rsid w:val="00D72DB5"/>
    <w:rsid w:val="00D749AA"/>
    <w:rsid w:val="00D74C7C"/>
    <w:rsid w:val="00D8365D"/>
    <w:rsid w:val="00D83D59"/>
    <w:rsid w:val="00D845EE"/>
    <w:rsid w:val="00D857BF"/>
    <w:rsid w:val="00D85C09"/>
    <w:rsid w:val="00D904E1"/>
    <w:rsid w:val="00D920F4"/>
    <w:rsid w:val="00D9629C"/>
    <w:rsid w:val="00D97E98"/>
    <w:rsid w:val="00DA0403"/>
    <w:rsid w:val="00DA2A12"/>
    <w:rsid w:val="00DB4831"/>
    <w:rsid w:val="00DB4939"/>
    <w:rsid w:val="00DB73CE"/>
    <w:rsid w:val="00DB7525"/>
    <w:rsid w:val="00DB7747"/>
    <w:rsid w:val="00DC13E7"/>
    <w:rsid w:val="00DC1A73"/>
    <w:rsid w:val="00DC30CA"/>
    <w:rsid w:val="00DC3A5D"/>
    <w:rsid w:val="00DC6B59"/>
    <w:rsid w:val="00DD2362"/>
    <w:rsid w:val="00DD3593"/>
    <w:rsid w:val="00DD402C"/>
    <w:rsid w:val="00DD6087"/>
    <w:rsid w:val="00DD60DE"/>
    <w:rsid w:val="00DD6567"/>
    <w:rsid w:val="00DE09D4"/>
    <w:rsid w:val="00DE19E6"/>
    <w:rsid w:val="00DE4E3F"/>
    <w:rsid w:val="00DE68AD"/>
    <w:rsid w:val="00DE767C"/>
    <w:rsid w:val="00DF28B2"/>
    <w:rsid w:val="00E01775"/>
    <w:rsid w:val="00E02126"/>
    <w:rsid w:val="00E0404C"/>
    <w:rsid w:val="00E132EA"/>
    <w:rsid w:val="00E14A98"/>
    <w:rsid w:val="00E16261"/>
    <w:rsid w:val="00E16DB0"/>
    <w:rsid w:val="00E21041"/>
    <w:rsid w:val="00E221A3"/>
    <w:rsid w:val="00E22C1D"/>
    <w:rsid w:val="00E27E6D"/>
    <w:rsid w:val="00E32D20"/>
    <w:rsid w:val="00E3703D"/>
    <w:rsid w:val="00E3747B"/>
    <w:rsid w:val="00E37F81"/>
    <w:rsid w:val="00E40F3E"/>
    <w:rsid w:val="00E44C91"/>
    <w:rsid w:val="00E503CE"/>
    <w:rsid w:val="00E514F6"/>
    <w:rsid w:val="00E517FE"/>
    <w:rsid w:val="00E51CD4"/>
    <w:rsid w:val="00E52A6C"/>
    <w:rsid w:val="00E54440"/>
    <w:rsid w:val="00E55D61"/>
    <w:rsid w:val="00E56ACE"/>
    <w:rsid w:val="00E57006"/>
    <w:rsid w:val="00E608EE"/>
    <w:rsid w:val="00E61C19"/>
    <w:rsid w:val="00E63538"/>
    <w:rsid w:val="00E63705"/>
    <w:rsid w:val="00E63D20"/>
    <w:rsid w:val="00E64DC7"/>
    <w:rsid w:val="00E655D5"/>
    <w:rsid w:val="00E67F30"/>
    <w:rsid w:val="00E73C7D"/>
    <w:rsid w:val="00E75CB5"/>
    <w:rsid w:val="00E76310"/>
    <w:rsid w:val="00E81891"/>
    <w:rsid w:val="00E8276D"/>
    <w:rsid w:val="00E82CCE"/>
    <w:rsid w:val="00E835E4"/>
    <w:rsid w:val="00E83990"/>
    <w:rsid w:val="00E91217"/>
    <w:rsid w:val="00E92422"/>
    <w:rsid w:val="00E94D57"/>
    <w:rsid w:val="00E95186"/>
    <w:rsid w:val="00E95B09"/>
    <w:rsid w:val="00E97CD8"/>
    <w:rsid w:val="00EA04F0"/>
    <w:rsid w:val="00EA1A83"/>
    <w:rsid w:val="00EA5CF7"/>
    <w:rsid w:val="00EB089B"/>
    <w:rsid w:val="00EB2361"/>
    <w:rsid w:val="00EB2DF4"/>
    <w:rsid w:val="00EB4005"/>
    <w:rsid w:val="00EB44FB"/>
    <w:rsid w:val="00EB6ABE"/>
    <w:rsid w:val="00EC17E2"/>
    <w:rsid w:val="00ED14F7"/>
    <w:rsid w:val="00ED21C9"/>
    <w:rsid w:val="00ED23EA"/>
    <w:rsid w:val="00ED6122"/>
    <w:rsid w:val="00EE09CD"/>
    <w:rsid w:val="00EE3AEF"/>
    <w:rsid w:val="00EE3F7F"/>
    <w:rsid w:val="00EF24BA"/>
    <w:rsid w:val="00EF70DD"/>
    <w:rsid w:val="00F018B3"/>
    <w:rsid w:val="00F01FEC"/>
    <w:rsid w:val="00F05A1A"/>
    <w:rsid w:val="00F1025E"/>
    <w:rsid w:val="00F105A8"/>
    <w:rsid w:val="00F11452"/>
    <w:rsid w:val="00F14361"/>
    <w:rsid w:val="00F168AC"/>
    <w:rsid w:val="00F2235D"/>
    <w:rsid w:val="00F23317"/>
    <w:rsid w:val="00F24233"/>
    <w:rsid w:val="00F257F5"/>
    <w:rsid w:val="00F2581D"/>
    <w:rsid w:val="00F33A8E"/>
    <w:rsid w:val="00F33E6A"/>
    <w:rsid w:val="00F36033"/>
    <w:rsid w:val="00F36F9D"/>
    <w:rsid w:val="00F40324"/>
    <w:rsid w:val="00F40DA8"/>
    <w:rsid w:val="00F43502"/>
    <w:rsid w:val="00F43B38"/>
    <w:rsid w:val="00F44B63"/>
    <w:rsid w:val="00F47B58"/>
    <w:rsid w:val="00F54A59"/>
    <w:rsid w:val="00F55839"/>
    <w:rsid w:val="00F637CB"/>
    <w:rsid w:val="00F64A5B"/>
    <w:rsid w:val="00F6530E"/>
    <w:rsid w:val="00F65FF6"/>
    <w:rsid w:val="00F703CC"/>
    <w:rsid w:val="00F718A7"/>
    <w:rsid w:val="00F731DD"/>
    <w:rsid w:val="00F73A85"/>
    <w:rsid w:val="00F760C6"/>
    <w:rsid w:val="00F822C7"/>
    <w:rsid w:val="00F83182"/>
    <w:rsid w:val="00F85277"/>
    <w:rsid w:val="00F865F1"/>
    <w:rsid w:val="00F870D9"/>
    <w:rsid w:val="00F87BA4"/>
    <w:rsid w:val="00F97B4A"/>
    <w:rsid w:val="00FA01D7"/>
    <w:rsid w:val="00FA033E"/>
    <w:rsid w:val="00FA1BCE"/>
    <w:rsid w:val="00FA1F01"/>
    <w:rsid w:val="00FA2AC6"/>
    <w:rsid w:val="00FA2BBB"/>
    <w:rsid w:val="00FA508F"/>
    <w:rsid w:val="00FA6B5A"/>
    <w:rsid w:val="00FA7C48"/>
    <w:rsid w:val="00FA7EE9"/>
    <w:rsid w:val="00FB3522"/>
    <w:rsid w:val="00FB45A3"/>
    <w:rsid w:val="00FB7084"/>
    <w:rsid w:val="00FB7AF0"/>
    <w:rsid w:val="00FC21C6"/>
    <w:rsid w:val="00FC37A4"/>
    <w:rsid w:val="00FD46D1"/>
    <w:rsid w:val="00FD6712"/>
    <w:rsid w:val="00FD7AEC"/>
    <w:rsid w:val="00FE0A7A"/>
    <w:rsid w:val="00FE5A26"/>
    <w:rsid w:val="00FE7148"/>
    <w:rsid w:val="00FF0861"/>
    <w:rsid w:val="00FF1C11"/>
    <w:rsid w:val="00FF2F17"/>
    <w:rsid w:val="00FF3EDD"/>
    <w:rsid w:val="00FF532A"/>
    <w:rsid w:val="00FF570C"/>
    <w:rsid w:val="00FF5871"/>
    <w:rsid w:val="00FF658D"/>
    <w:rsid w:val="00FF67DF"/>
    <w:rsid w:val="01EB5346"/>
    <w:rsid w:val="01EB8D96"/>
    <w:rsid w:val="03891F95"/>
    <w:rsid w:val="03AAB5E7"/>
    <w:rsid w:val="04618867"/>
    <w:rsid w:val="07363F5D"/>
    <w:rsid w:val="0F1757A4"/>
    <w:rsid w:val="1699DBEC"/>
    <w:rsid w:val="1A964C57"/>
    <w:rsid w:val="2248B3E7"/>
    <w:rsid w:val="2A77604C"/>
    <w:rsid w:val="35F74F4F"/>
    <w:rsid w:val="379D6C3F"/>
    <w:rsid w:val="37A2B8EA"/>
    <w:rsid w:val="434303EA"/>
    <w:rsid w:val="4AB6E20F"/>
    <w:rsid w:val="4F8684F1"/>
    <w:rsid w:val="5445ADD0"/>
    <w:rsid w:val="57C278F0"/>
    <w:rsid w:val="582E69C8"/>
    <w:rsid w:val="594AC9D5"/>
    <w:rsid w:val="5A7A3AE4"/>
    <w:rsid w:val="5E8992C2"/>
    <w:rsid w:val="620E960A"/>
    <w:rsid w:val="644D14CA"/>
    <w:rsid w:val="657F3EBB"/>
    <w:rsid w:val="67F6789A"/>
    <w:rsid w:val="6D12C9C0"/>
    <w:rsid w:val="6E6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DD293"/>
  <w15:chartTrackingRefBased/>
  <w15:docId w15:val="{2B259E38-5FA1-4B4C-B252-FD357DA92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361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611F6"/>
  </w:style>
  <w:style w:type="paragraph" w:styleId="Jalus">
    <w:name w:val="footer"/>
    <w:basedOn w:val="Normaallaad"/>
    <w:link w:val="JalusMrk"/>
    <w:uiPriority w:val="99"/>
    <w:unhideWhenUsed/>
    <w:rsid w:val="00361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611F6"/>
  </w:style>
  <w:style w:type="table" w:styleId="Kontuurtabel">
    <w:name w:val="Table Grid"/>
    <w:basedOn w:val="Normaaltabel"/>
    <w:uiPriority w:val="39"/>
    <w:rsid w:val="00361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497008"/>
    <w:pPr>
      <w:ind w:left="720"/>
      <w:contextualSpacing/>
    </w:pPr>
  </w:style>
  <w:style w:type="numbering" w:customStyle="1" w:styleId="Loendita1">
    <w:name w:val="Loendita1"/>
    <w:next w:val="Loendita"/>
    <w:uiPriority w:val="99"/>
    <w:semiHidden/>
    <w:unhideWhenUsed/>
    <w:rsid w:val="007C3E66"/>
  </w:style>
  <w:style w:type="table" w:customStyle="1" w:styleId="Kontuurtabel1">
    <w:name w:val="Kontuurtabel1"/>
    <w:basedOn w:val="Normaaltabel"/>
    <w:next w:val="Kontuurtabel"/>
    <w:uiPriority w:val="39"/>
    <w:rsid w:val="007C3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310D7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310D7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3A190C"/>
    <w:rPr>
      <w:color w:val="954F72" w:themeColor="followedHyperlink"/>
      <w:u w:val="single"/>
    </w:rPr>
  </w:style>
  <w:style w:type="paragraph" w:styleId="Redaktsioon">
    <w:name w:val="Revision"/>
    <w:hidden/>
    <w:uiPriority w:val="99"/>
    <w:semiHidden/>
    <w:rsid w:val="0037543B"/>
    <w:pPr>
      <w:spacing w:after="0" w:line="240" w:lineRule="auto"/>
    </w:pPr>
  </w:style>
  <w:style w:type="paragraph" w:styleId="Kommentaaritekst">
    <w:name w:val="annotation text"/>
    <w:basedOn w:val="Normaallaad"/>
    <w:link w:val="KommentaaritekstMr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6353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635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ret.kaur\OneDrive%20-%20mustvee.ee\T&#246;&#246;laud\VOIL_Lisa%202.%20Tegevuskava%202018-2030_%20eelnou__vol...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CA47E-585A-4E4E-B0DD-932BD25E9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VOIL_Lisa 2. Tegevuskava 2018-2030_ eelnou__vol...</Template>
  <TotalTime>0</TotalTime>
  <Pages>8</Pages>
  <Words>2302</Words>
  <Characters>13357</Characters>
  <Application>Microsoft Office Word</Application>
  <DocSecurity>0</DocSecurity>
  <Lines>111</Lines>
  <Paragraphs>31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Piret Kaur</dc:creator>
  <cp:keywords/>
  <dc:description/>
  <cp:lastModifiedBy>Piret Kaur</cp:lastModifiedBy>
  <cp:revision>2</cp:revision>
  <cp:lastPrinted>2025-08-28T08:46:00Z</cp:lastPrinted>
  <dcterms:created xsi:type="dcterms:W3CDTF">2026-10-01T05:41:00Z</dcterms:created>
  <dcterms:modified xsi:type="dcterms:W3CDTF">2026-10-01T05:41:00Z</dcterms:modified>
</cp:coreProperties>
</file>